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F495173" w14:textId="77777777" w:rsidR="00554184" w:rsidRDefault="00554184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5614B9" wp14:editId="0665D58D">
                <wp:simplePos x="0" y="0"/>
                <wp:positionH relativeFrom="margin">
                  <wp:posOffset>2743200</wp:posOffset>
                </wp:positionH>
                <wp:positionV relativeFrom="paragraph">
                  <wp:posOffset>9525</wp:posOffset>
                </wp:positionV>
                <wp:extent cx="3590925" cy="17335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34D8D" w14:textId="77777777" w:rsidR="0046757C" w:rsidRDefault="0046757C" w:rsidP="00554184"/>
                          <w:p w14:paraId="3032E561" w14:textId="614C2CBD" w:rsidR="0046757C" w:rsidRDefault="0046757C" w:rsidP="00554184">
                            <w:r>
                              <w:t xml:space="preserve">Nom de l’étudiant.e : </w:t>
                            </w:r>
                          </w:p>
                          <w:p w14:paraId="2B9674D5" w14:textId="77777777" w:rsidR="0046757C" w:rsidRDefault="0046757C" w:rsidP="00554184">
                            <w:r>
                              <w:t>Sous-section :</w:t>
                            </w:r>
                          </w:p>
                          <w:p w14:paraId="460CEADE" w14:textId="77777777" w:rsidR="0046757C" w:rsidRDefault="0046757C" w:rsidP="00554184">
                            <w:r>
                              <w:t>Année académique : 20…..  / 20…..</w:t>
                            </w:r>
                          </w:p>
                          <w:p w14:paraId="789B182B" w14:textId="77777777" w:rsidR="0046757C" w:rsidRDefault="0046757C" w:rsidP="00554184">
                            <w:r>
                              <w:t xml:space="preserve">École de stage : </w:t>
                            </w:r>
                          </w:p>
                          <w:p w14:paraId="70FB1B6F" w14:textId="77777777" w:rsidR="0046757C" w:rsidRDefault="0046757C" w:rsidP="00554184"/>
                          <w:p w14:paraId="6C586E3A" w14:textId="77777777" w:rsidR="0046757C" w:rsidRDefault="0046757C" w:rsidP="005541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614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in;margin-top:.75pt;width:282.75pt;height:13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">
                <v:textbox>
                  <w:txbxContent>
                    <w:p w14:paraId="29334D8D" w14:textId="77777777" w:rsidR="0046757C" w:rsidRDefault="0046757C" w:rsidP="00554184"/>
                    <w:p w14:paraId="3032E561" w14:textId="614C2CBD" w:rsidR="0046757C" w:rsidRDefault="0046757C" w:rsidP="00554184">
                      <w:r>
                        <w:t>Nom de l’</w:t>
                      </w:r>
                      <w:proofErr w:type="spellStart"/>
                      <w:r>
                        <w:t>étudiant.e</w:t>
                      </w:r>
                      <w:proofErr w:type="spellEnd"/>
                      <w:r>
                        <w:t xml:space="preserve"> : </w:t>
                      </w:r>
                    </w:p>
                    <w:p w14:paraId="2B9674D5" w14:textId="77777777" w:rsidR="0046757C" w:rsidRDefault="0046757C" w:rsidP="00554184">
                      <w:r>
                        <w:t>Sous-section :</w:t>
                      </w:r>
                    </w:p>
                    <w:p w14:paraId="460CEADE" w14:textId="77777777" w:rsidR="0046757C" w:rsidRDefault="0046757C" w:rsidP="00554184">
                      <w:r>
                        <w:t>Année académique : 20…..  / 20…..</w:t>
                      </w:r>
                    </w:p>
                    <w:p w14:paraId="789B182B" w14:textId="77777777" w:rsidR="0046757C" w:rsidRDefault="0046757C" w:rsidP="00554184">
                      <w:r>
                        <w:t xml:space="preserve">École de stage : </w:t>
                      </w:r>
                    </w:p>
                    <w:p w14:paraId="70FB1B6F" w14:textId="77777777" w:rsidR="0046757C" w:rsidRDefault="0046757C" w:rsidP="00554184"/>
                    <w:p w14:paraId="6C586E3A" w14:textId="77777777" w:rsidR="0046757C" w:rsidRDefault="0046757C" w:rsidP="00554184"/>
                  </w:txbxContent>
                </v:textbox>
                <w10:wrap type="square" anchorx="margin"/>
              </v:shape>
            </w:pict>
          </mc:Fallback>
        </mc:AlternateContent>
      </w:r>
      <w:r w:rsidRPr="006A7F03"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0BBE3B9F" wp14:editId="1C01FB7C">
            <wp:simplePos x="0" y="0"/>
            <wp:positionH relativeFrom="margin">
              <wp:posOffset>166370</wp:posOffset>
            </wp:positionH>
            <wp:positionV relativeFrom="paragraph">
              <wp:posOffset>214630</wp:posOffset>
            </wp:positionV>
            <wp:extent cx="1966811" cy="1133475"/>
            <wp:effectExtent l="0" t="0" r="0" b="0"/>
            <wp:wrapNone/>
            <wp:docPr id="7" name="Image 7" descr="Logo ISPG 2010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ISPG 2010 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11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686F5" w14:textId="77777777" w:rsidR="00554184" w:rsidRDefault="00554184"/>
    <w:p w14:paraId="2D347192" w14:textId="77777777" w:rsidR="00554184" w:rsidRDefault="00554184"/>
    <w:p w14:paraId="4FF5BE96" w14:textId="77777777" w:rsidR="00554184" w:rsidRDefault="00554184"/>
    <w:p w14:paraId="219D6473" w14:textId="77777777" w:rsidR="00554184" w:rsidRDefault="00554184"/>
    <w:p w14:paraId="2E234F18" w14:textId="77777777" w:rsidR="00554184" w:rsidRDefault="00554184"/>
    <w:p w14:paraId="1B9E11DB" w14:textId="77777777" w:rsidR="00554184" w:rsidRDefault="00554184"/>
    <w:p w14:paraId="1A1FB2A3" w14:textId="77777777" w:rsidR="00554184" w:rsidRDefault="00554184"/>
    <w:p w14:paraId="4D14D3E8" w14:textId="77777777" w:rsidR="00554184" w:rsidRDefault="00554184"/>
    <w:p w14:paraId="33124A11" w14:textId="77777777" w:rsidR="00554184" w:rsidRDefault="00554184"/>
    <w:p w14:paraId="5FB03F65" w14:textId="77777777" w:rsidR="00554184" w:rsidRDefault="00554184"/>
    <w:p w14:paraId="077D0200" w14:textId="77777777" w:rsidR="00554184" w:rsidRDefault="009E54B4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98AC8" wp14:editId="55EDE01D">
                <wp:simplePos x="0" y="0"/>
                <wp:positionH relativeFrom="column">
                  <wp:posOffset>104775</wp:posOffset>
                </wp:positionH>
                <wp:positionV relativeFrom="paragraph">
                  <wp:posOffset>248920</wp:posOffset>
                </wp:positionV>
                <wp:extent cx="6248400" cy="2286000"/>
                <wp:effectExtent l="0" t="0" r="0" b="0"/>
                <wp:wrapNone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286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B807A1" w14:textId="77777777" w:rsidR="0046757C" w:rsidRDefault="0046757C" w:rsidP="005541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833C0B" w:themeColor="accent2" w:themeShade="80"/>
                                <w:kern w:val="24"/>
                                <w:sz w:val="96"/>
                                <w:szCs w:val="96"/>
                                <w:lang w:val="fr-BE"/>
                              </w:rPr>
                              <w:t>Guide de progression</w:t>
                            </w:r>
                          </w:p>
                          <w:p w14:paraId="50096C13" w14:textId="77777777" w:rsidR="0046757C" w:rsidRDefault="0046757C" w:rsidP="005541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833C0B" w:themeColor="accent2" w:themeShade="80"/>
                                <w:kern w:val="24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833C0B" w:themeColor="accent2" w:themeShade="80"/>
                                <w:kern w:val="24"/>
                                <w:sz w:val="96"/>
                                <w:szCs w:val="96"/>
                                <w:lang w:val="fr-BE"/>
                              </w:rPr>
                              <w:t>et auto-évaluation</w:t>
                            </w:r>
                          </w:p>
                          <w:p w14:paraId="148404C6" w14:textId="77777777" w:rsidR="0046757C" w:rsidRDefault="0046757C" w:rsidP="005541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833C0B" w:themeColor="accent2" w:themeShade="80"/>
                                <w:kern w:val="24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A12CB8">
                              <w:rPr>
                                <w:rFonts w:asciiTheme="minorHAnsi" w:hAnsi="Calibri" w:cstheme="minorBidi"/>
                                <w:color w:val="833C0B" w:themeColor="accent2" w:themeShade="80"/>
                                <w:kern w:val="24"/>
                                <w:sz w:val="36"/>
                                <w:szCs w:val="36"/>
                                <w:lang w:val="fr-BE"/>
                              </w:rPr>
                              <w:t>pour le stage …</w:t>
                            </w:r>
                          </w:p>
                          <w:p w14:paraId="27B7DAAD" w14:textId="77777777" w:rsidR="0046757C" w:rsidRPr="00A12CB8" w:rsidRDefault="0046757C" w:rsidP="00A12C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833C0B" w:themeColor="accent2" w:themeShade="80"/>
                                <w:kern w:val="24"/>
                                <w:sz w:val="36"/>
                                <w:szCs w:val="36"/>
                                <w:lang w:val="fr-BE"/>
                              </w:rPr>
                            </w:pPr>
                          </w:p>
                          <w:p w14:paraId="534CE1E8" w14:textId="77777777" w:rsidR="0046757C" w:rsidRDefault="0046757C" w:rsidP="005541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98AC8" id="ZoneTexte 4" o:spid="_x0000_s1027" type="#_x0000_t202" style="position:absolute;margin-left:8.25pt;margin-top:19.6pt;width:492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" filled="f" stroked="f">
                <v:textbox>
                  <w:txbxContent>
                    <w:p w14:paraId="15B807A1" w14:textId="77777777" w:rsidR="0046757C" w:rsidRDefault="0046757C" w:rsidP="005541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833C0B" w:themeColor="accent2" w:themeShade="80"/>
                          <w:kern w:val="24"/>
                          <w:sz w:val="96"/>
                          <w:szCs w:val="96"/>
                          <w:lang w:val="fr-BE"/>
                        </w:rPr>
                        <w:t>Guide de progression</w:t>
                      </w:r>
                    </w:p>
                    <w:p w14:paraId="50096C13" w14:textId="77777777" w:rsidR="0046757C" w:rsidRDefault="0046757C" w:rsidP="005541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833C0B" w:themeColor="accent2" w:themeShade="80"/>
                          <w:kern w:val="24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Theme="minorHAnsi" w:hAnsi="Calibri" w:cstheme="minorBidi"/>
                          <w:color w:val="833C0B" w:themeColor="accent2" w:themeShade="80"/>
                          <w:kern w:val="24"/>
                          <w:sz w:val="96"/>
                          <w:szCs w:val="96"/>
                          <w:lang w:val="fr-BE"/>
                        </w:rPr>
                        <w:t>et auto-évaluation</w:t>
                      </w:r>
                    </w:p>
                    <w:p w14:paraId="148404C6" w14:textId="77777777" w:rsidR="0046757C" w:rsidRDefault="0046757C" w:rsidP="005541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833C0B" w:themeColor="accent2" w:themeShade="80"/>
                          <w:kern w:val="24"/>
                          <w:sz w:val="36"/>
                          <w:szCs w:val="36"/>
                          <w:lang w:val="fr-BE"/>
                        </w:rPr>
                      </w:pPr>
                      <w:r w:rsidRPr="00A12CB8">
                        <w:rPr>
                          <w:rFonts w:asciiTheme="minorHAnsi" w:hAnsi="Calibri" w:cstheme="minorBidi"/>
                          <w:color w:val="833C0B" w:themeColor="accent2" w:themeShade="80"/>
                          <w:kern w:val="24"/>
                          <w:sz w:val="36"/>
                          <w:szCs w:val="36"/>
                          <w:lang w:val="fr-BE"/>
                        </w:rPr>
                        <w:t>pour le stage …</w:t>
                      </w:r>
                    </w:p>
                    <w:p w14:paraId="27B7DAAD" w14:textId="77777777" w:rsidR="0046757C" w:rsidRPr="00A12CB8" w:rsidRDefault="0046757C" w:rsidP="00A12CB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833C0B" w:themeColor="accent2" w:themeShade="80"/>
                          <w:kern w:val="24"/>
                          <w:sz w:val="36"/>
                          <w:szCs w:val="36"/>
                          <w:lang w:val="fr-BE"/>
                        </w:rPr>
                      </w:pPr>
                    </w:p>
                    <w:p w14:paraId="534CE1E8" w14:textId="77777777" w:rsidR="0046757C" w:rsidRDefault="0046757C" w:rsidP="005541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BA0FD" wp14:editId="361BC554">
                <wp:simplePos x="0" y="0"/>
                <wp:positionH relativeFrom="column">
                  <wp:posOffset>104775</wp:posOffset>
                </wp:positionH>
                <wp:positionV relativeFrom="paragraph">
                  <wp:posOffset>229870</wp:posOffset>
                </wp:positionV>
                <wp:extent cx="6276975" cy="2057400"/>
                <wp:effectExtent l="57150" t="57150" r="123825" b="114300"/>
                <wp:wrapNone/>
                <wp:docPr id="4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057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44D14FF" id="Rectangle à coins arrondis 3" o:spid="_x0000_s1026" style="position:absolute;margin-left:8.25pt;margin-top:18.1pt;width:494.2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" fillcolor="#f4b083 [1941]" strokecolor="#c45911 [2405]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61C27A96" w14:textId="77777777" w:rsidR="00554184" w:rsidRDefault="00554184"/>
    <w:p w14:paraId="7CE5BC5B" w14:textId="77777777" w:rsidR="00554184" w:rsidRDefault="00554184"/>
    <w:p w14:paraId="1477F688" w14:textId="77777777" w:rsidR="00554184" w:rsidRDefault="00554184"/>
    <w:p w14:paraId="59398277" w14:textId="77777777" w:rsidR="00554184" w:rsidRDefault="00554184"/>
    <w:p w14:paraId="0E4EFEE1" w14:textId="77777777" w:rsidR="00554184" w:rsidRDefault="00554184"/>
    <w:p w14:paraId="0794A395" w14:textId="77777777" w:rsidR="00DC38CF" w:rsidRDefault="00DC38CF"/>
    <w:p w14:paraId="6C543430" w14:textId="09A953E1" w:rsidR="00DC38CF" w:rsidRDefault="00DC38CF"/>
    <w:p w14:paraId="756303F4" w14:textId="400385C7" w:rsidR="00DC38CF" w:rsidRDefault="005B3E00">
      <w:r>
        <w:rPr>
          <w:noProof/>
          <w:lang w:val="fr-FR" w:eastAsia="fr-FR"/>
        </w:rPr>
        <w:drawing>
          <wp:anchor distT="0" distB="0" distL="114300" distR="114300" simplePos="0" relativeHeight="251679744" behindDoc="1" locked="0" layoutInCell="1" allowOverlap="1" wp14:anchorId="626E02ED" wp14:editId="264C742C">
            <wp:simplePos x="0" y="0"/>
            <wp:positionH relativeFrom="margin">
              <wp:posOffset>123825</wp:posOffset>
            </wp:positionH>
            <wp:positionV relativeFrom="paragraph">
              <wp:posOffset>31115</wp:posOffset>
            </wp:positionV>
            <wp:extent cx="1143000" cy="1146810"/>
            <wp:effectExtent l="0" t="0" r="0" b="0"/>
            <wp:wrapTight wrapText="bothSides">
              <wp:wrapPolygon edited="0">
                <wp:start x="1440" y="0"/>
                <wp:lineTo x="0" y="2153"/>
                <wp:lineTo x="0" y="4664"/>
                <wp:lineTo x="1800" y="5741"/>
                <wp:lineTo x="3240" y="11482"/>
                <wp:lineTo x="3240" y="12558"/>
                <wp:lineTo x="3960" y="17223"/>
                <wp:lineTo x="5400" y="21169"/>
                <wp:lineTo x="15840" y="21169"/>
                <wp:lineTo x="16200" y="21169"/>
                <wp:lineTo x="20880" y="17223"/>
                <wp:lineTo x="21240" y="15787"/>
                <wp:lineTo x="21240" y="10764"/>
                <wp:lineTo x="19440" y="5382"/>
                <wp:lineTo x="19080" y="2870"/>
                <wp:lineTo x="17280" y="0"/>
                <wp:lineTo x="1440" y="0"/>
              </wp:wrapPolygon>
            </wp:wrapTight>
            <wp:docPr id="14" name="Image 14" descr="RÃ©sultat de recherche d'images pour &quot;rÃ©flÃ©ch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rÃ©flÃ©chir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BA4D8" w14:textId="77777777" w:rsidR="00DC38CF" w:rsidRDefault="00DC38CF"/>
    <w:p w14:paraId="55D91CD6" w14:textId="77777777" w:rsidR="00380597" w:rsidRDefault="00380597">
      <w:pPr>
        <w:rPr>
          <w:noProof/>
          <w:lang w:val="fr-FR" w:eastAsia="fr-FR"/>
        </w:rPr>
      </w:pPr>
    </w:p>
    <w:p w14:paraId="580FE063" w14:textId="3C0C873B" w:rsidR="00554184" w:rsidRDefault="00E64040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C0B1BE" wp14:editId="0109E14B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2711450" cy="2695575"/>
                <wp:effectExtent l="0" t="0" r="12700" b="2857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0004D" w14:textId="77777777" w:rsidR="0046757C" w:rsidRPr="00D26D37" w:rsidRDefault="0046757C" w:rsidP="00E64040">
                            <w:pPr>
                              <w:ind w:firstLine="708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Pr="00D26D37">
                              <w:rPr>
                                <w:sz w:val="26"/>
                                <w:szCs w:val="26"/>
                              </w:rPr>
                              <w:t xml:space="preserve">Il n’est pas facile de réfléchir sur ses pratiques et de s’autoévaluer avec pertinence. C’est pourquoi nous vous proposons ce </w:t>
                            </w:r>
                            <w:r w:rsidRPr="00A12CB8">
                              <w:rPr>
                                <w:i/>
                                <w:sz w:val="26"/>
                                <w:szCs w:val="26"/>
                              </w:rPr>
                              <w:t>Guide</w:t>
                            </w:r>
                            <w:r w:rsidRPr="00D26D37">
                              <w:rPr>
                                <w:sz w:val="26"/>
                                <w:szCs w:val="26"/>
                              </w:rPr>
                              <w:t xml:space="preserve"> qui vous permettra d’</w:t>
                            </w:r>
                            <w:r w:rsidRPr="00A12CB8">
                              <w:rPr>
                                <w:b/>
                                <w:sz w:val="26"/>
                                <w:szCs w:val="26"/>
                              </w:rPr>
                              <w:t>analyser</w:t>
                            </w:r>
                            <w:r w:rsidRPr="00D26D37">
                              <w:rPr>
                                <w:sz w:val="26"/>
                                <w:szCs w:val="26"/>
                              </w:rPr>
                              <w:t xml:space="preserve"> au mieux vos pratiques, de </w:t>
                            </w:r>
                            <w:r w:rsidRPr="00A12CB8">
                              <w:rPr>
                                <w:b/>
                                <w:sz w:val="26"/>
                                <w:szCs w:val="26"/>
                              </w:rPr>
                              <w:t>partager</w:t>
                            </w:r>
                            <w:r w:rsidRPr="00D26D37">
                              <w:rPr>
                                <w:sz w:val="26"/>
                                <w:szCs w:val="26"/>
                              </w:rPr>
                              <w:t xml:space="preserve"> avec votre maître de stage des </w:t>
                            </w:r>
                            <w:r w:rsidRPr="00A12CB8">
                              <w:rPr>
                                <w:b/>
                                <w:sz w:val="26"/>
                                <w:szCs w:val="26"/>
                              </w:rPr>
                              <w:t>pistes d’amélioration très concrètes</w:t>
                            </w:r>
                            <w:r w:rsidRPr="00D26D37">
                              <w:rPr>
                                <w:sz w:val="26"/>
                                <w:szCs w:val="26"/>
                              </w:rPr>
                              <w:t xml:space="preserve"> tout au long du stage et, à partir de là, d’en tirer une </w:t>
                            </w:r>
                            <w:r w:rsidRPr="00A12CB8">
                              <w:rPr>
                                <w:b/>
                                <w:sz w:val="26"/>
                                <w:szCs w:val="26"/>
                              </w:rPr>
                              <w:t>analyse réflexive</w:t>
                            </w:r>
                            <w:r w:rsidRPr="00D26D37">
                              <w:rPr>
                                <w:sz w:val="26"/>
                                <w:szCs w:val="26"/>
                              </w:rPr>
                              <w:t xml:space="preserve"> pour vous </w:t>
                            </w:r>
                            <w:r w:rsidRPr="00A12CB8">
                              <w:rPr>
                                <w:b/>
                                <w:sz w:val="26"/>
                                <w:szCs w:val="26"/>
                              </w:rPr>
                              <w:t>mettre en projet</w:t>
                            </w:r>
                            <w:r w:rsidRPr="00D26D37">
                              <w:rPr>
                                <w:sz w:val="26"/>
                                <w:szCs w:val="26"/>
                              </w:rPr>
                              <w:t xml:space="preserve">. Ce </w:t>
                            </w:r>
                            <w:r w:rsidRPr="00A12CB8">
                              <w:rPr>
                                <w:i/>
                                <w:sz w:val="26"/>
                                <w:szCs w:val="26"/>
                              </w:rPr>
                              <w:t>Guide</w:t>
                            </w:r>
                            <w:r w:rsidRPr="00D26D37">
                              <w:rPr>
                                <w:sz w:val="26"/>
                                <w:szCs w:val="26"/>
                              </w:rPr>
                              <w:t xml:space="preserve"> est donc un outil qui se veut utile et concret.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B1BE" id="_x0000_s1028" type="#_x0000_t202" style="position:absolute;margin-left:9pt;margin-top:14pt;width:213.5pt;height:21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">
                <v:textbox>
                  <w:txbxContent>
                    <w:p w14:paraId="1890004D" w14:textId="77777777" w:rsidR="0046757C" w:rsidRPr="00D26D37" w:rsidRDefault="0046757C" w:rsidP="00E64040">
                      <w:pPr>
                        <w:ind w:firstLine="708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  </w:t>
                      </w:r>
                      <w:r w:rsidRPr="00D26D37">
                        <w:rPr>
                          <w:sz w:val="26"/>
                          <w:szCs w:val="26"/>
                        </w:rPr>
                        <w:t xml:space="preserve">Il n’est pas facile de réfléchir sur ses pratiques et de s’autoévaluer avec pertinence. C’est pourquoi nous vous proposons ce </w:t>
                      </w:r>
                      <w:r w:rsidRPr="00A12CB8">
                        <w:rPr>
                          <w:i/>
                          <w:sz w:val="26"/>
                          <w:szCs w:val="26"/>
                        </w:rPr>
                        <w:t>Guide</w:t>
                      </w:r>
                      <w:r w:rsidRPr="00D26D37">
                        <w:rPr>
                          <w:sz w:val="26"/>
                          <w:szCs w:val="26"/>
                        </w:rPr>
                        <w:t xml:space="preserve"> qui vous permettra d’</w:t>
                      </w:r>
                      <w:r w:rsidRPr="00A12CB8">
                        <w:rPr>
                          <w:b/>
                          <w:sz w:val="26"/>
                          <w:szCs w:val="26"/>
                        </w:rPr>
                        <w:t>analyser</w:t>
                      </w:r>
                      <w:r w:rsidRPr="00D26D37">
                        <w:rPr>
                          <w:sz w:val="26"/>
                          <w:szCs w:val="26"/>
                        </w:rPr>
                        <w:t xml:space="preserve"> au mieux vos pratiques, de </w:t>
                      </w:r>
                      <w:r w:rsidRPr="00A12CB8">
                        <w:rPr>
                          <w:b/>
                          <w:sz w:val="26"/>
                          <w:szCs w:val="26"/>
                        </w:rPr>
                        <w:t>partager</w:t>
                      </w:r>
                      <w:r w:rsidRPr="00D26D37">
                        <w:rPr>
                          <w:sz w:val="26"/>
                          <w:szCs w:val="26"/>
                        </w:rPr>
                        <w:t xml:space="preserve"> avec votre maître de stage des </w:t>
                      </w:r>
                      <w:r w:rsidRPr="00A12CB8">
                        <w:rPr>
                          <w:b/>
                          <w:sz w:val="26"/>
                          <w:szCs w:val="26"/>
                        </w:rPr>
                        <w:t>pistes d’amélioration très concrètes</w:t>
                      </w:r>
                      <w:r w:rsidRPr="00D26D37">
                        <w:rPr>
                          <w:sz w:val="26"/>
                          <w:szCs w:val="26"/>
                        </w:rPr>
                        <w:t xml:space="preserve"> tout au long du stage et, à partir de là, d’en tirer une </w:t>
                      </w:r>
                      <w:r w:rsidRPr="00A12CB8">
                        <w:rPr>
                          <w:b/>
                          <w:sz w:val="26"/>
                          <w:szCs w:val="26"/>
                        </w:rPr>
                        <w:t>analyse réflexive</w:t>
                      </w:r>
                      <w:r w:rsidRPr="00D26D37">
                        <w:rPr>
                          <w:sz w:val="26"/>
                          <w:szCs w:val="26"/>
                        </w:rPr>
                        <w:t xml:space="preserve"> pour vous </w:t>
                      </w:r>
                      <w:r w:rsidRPr="00A12CB8">
                        <w:rPr>
                          <w:b/>
                          <w:sz w:val="26"/>
                          <w:szCs w:val="26"/>
                        </w:rPr>
                        <w:t>mettre en projet</w:t>
                      </w:r>
                      <w:r w:rsidRPr="00D26D37">
                        <w:rPr>
                          <w:sz w:val="26"/>
                          <w:szCs w:val="26"/>
                        </w:rPr>
                        <w:t xml:space="preserve">. Ce </w:t>
                      </w:r>
                      <w:r w:rsidRPr="00A12CB8">
                        <w:rPr>
                          <w:i/>
                          <w:sz w:val="26"/>
                          <w:szCs w:val="26"/>
                        </w:rPr>
                        <w:t>Guide</w:t>
                      </w:r>
                      <w:r w:rsidRPr="00D26D37">
                        <w:rPr>
                          <w:sz w:val="26"/>
                          <w:szCs w:val="26"/>
                        </w:rPr>
                        <w:t xml:space="preserve"> est donc un outil qui se veut utile et concret.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2021C9" w14:textId="3000B8DE" w:rsidR="00554184" w:rsidRDefault="00554184"/>
    <w:p w14:paraId="0FBD0479" w14:textId="63110BC1" w:rsidR="00554184" w:rsidRDefault="00554184"/>
    <w:p w14:paraId="3E5C140E" w14:textId="1174A090" w:rsidR="00380597" w:rsidRDefault="00380597"/>
    <w:p w14:paraId="26696351" w14:textId="3CA9523F" w:rsidR="00380597" w:rsidRDefault="00380597"/>
    <w:p w14:paraId="7BCB2F2A" w14:textId="0052FB45" w:rsidR="00380597" w:rsidRDefault="00380597"/>
    <w:p w14:paraId="152CD338" w14:textId="2AB7A71B" w:rsidR="00380597" w:rsidRDefault="00380597"/>
    <w:p w14:paraId="388BAC36" w14:textId="3890C6E5" w:rsidR="00380597" w:rsidRDefault="00380597"/>
    <w:p w14:paraId="646DFB73" w14:textId="6A5465BB" w:rsidR="00380597" w:rsidRDefault="00380597"/>
    <w:p w14:paraId="42CFB9E9" w14:textId="361BE69A" w:rsidR="00380597" w:rsidRDefault="00380597"/>
    <w:p w14:paraId="676A7C4F" w14:textId="316091F7" w:rsidR="00380597" w:rsidRDefault="00261FC0" w:rsidP="007172D1">
      <w:pPr>
        <w:ind w:left="5664" w:firstLine="708"/>
        <w:rPr>
          <w:i/>
        </w:rPr>
      </w:pPr>
      <w:r w:rsidRPr="00261FC0">
        <w:rPr>
          <w:i/>
        </w:rPr>
        <w:t xml:space="preserve">Ce Guide est </w:t>
      </w:r>
      <w:r>
        <w:rPr>
          <w:i/>
        </w:rPr>
        <w:t>l</w:t>
      </w:r>
      <w:r w:rsidRPr="00261FC0">
        <w:rPr>
          <w:i/>
        </w:rPr>
        <w:t xml:space="preserve">a propriété de l’étudiant.e </w:t>
      </w:r>
    </w:p>
    <w:p w14:paraId="60CC8C97" w14:textId="77777777" w:rsidR="007172D1" w:rsidRPr="00261FC0" w:rsidRDefault="007172D1" w:rsidP="00261FC0">
      <w:pPr>
        <w:ind w:left="4956"/>
        <w:rPr>
          <w:i/>
        </w:rPr>
      </w:pPr>
    </w:p>
    <w:p w14:paraId="61615186" w14:textId="77777777" w:rsidR="00554184" w:rsidRPr="009E54B4" w:rsidRDefault="00DC38CF" w:rsidP="009E54B4">
      <w:pPr>
        <w:shd w:val="clear" w:color="auto" w:fill="C45911" w:themeFill="accent2" w:themeFillShade="BF"/>
        <w:jc w:val="center"/>
        <w:rPr>
          <w:b/>
          <w:color w:val="FFFFFF" w:themeColor="background1"/>
          <w:sz w:val="28"/>
          <w:szCs w:val="28"/>
        </w:rPr>
      </w:pPr>
      <w:r w:rsidRPr="009E54B4">
        <w:rPr>
          <w:b/>
          <w:color w:val="FFFFFF" w:themeColor="background1"/>
          <w:sz w:val="28"/>
          <w:szCs w:val="28"/>
        </w:rPr>
        <w:lastRenderedPageBreak/>
        <w:t>GRILLE D’AUTO-EVALUATION</w:t>
      </w:r>
    </w:p>
    <w:p w14:paraId="6D816B07" w14:textId="658B927E" w:rsidR="009E54B4" w:rsidRPr="009E54B4" w:rsidRDefault="009E54B4" w:rsidP="009E54B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fr-FR" w:eastAsia="zh-C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9634"/>
      </w:tblGrid>
      <w:tr w:rsidR="009E54B4" w:rsidRPr="009E54B4" w14:paraId="5D2138BE" w14:textId="77777777" w:rsidTr="00380597">
        <w:trPr>
          <w:cantSplit/>
          <w:trHeight w:val="243"/>
          <w:jc w:val="center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F3D438" w14:textId="5FA20C56" w:rsidR="009E54B4" w:rsidRPr="009E54B4" w:rsidRDefault="009E54B4" w:rsidP="00401D2A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</w:pPr>
            <w:bookmarkStart w:id="1" w:name="_Hlk506557370"/>
            <w:r w:rsidRPr="009E54B4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MAITRISER LA LANGUE ET COMMUNIQUER</w:t>
            </w:r>
            <w:r w:rsidR="00401D2A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 xml:space="preserve"> (</w:t>
            </w:r>
            <w:r w:rsidR="00B2663C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 xml:space="preserve">axe 1 </w:t>
            </w:r>
            <w:r w:rsidR="00401D2A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de ce document</w:t>
            </w:r>
            <w:r w:rsidR="00B2663C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)</w:t>
            </w:r>
          </w:p>
        </w:tc>
      </w:tr>
      <w:tr w:rsidR="009E54B4" w:rsidRPr="009E54B4" w14:paraId="4A5DD04E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E8AA70A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0837188E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s’exprime correctement à l’oral. La langue qu’il parle correspond à la fonction : sans familiarité, précise et vivante.</w:t>
            </w:r>
          </w:p>
          <w:p w14:paraId="44B5C4F8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veille au soin, à la structuration et à l’expression écrite dans les communications avec les différents acteurs, les documents-élèves (aucune tolérance) et les préparations (B1 : tolérance 3 fautes/page ; B2 : tolérance 1 faute/page ; B 3 : tolérance 1 faute/ 3 pages).</w:t>
            </w:r>
          </w:p>
          <w:p w14:paraId="0C523F94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veille à l’orthographe au tableau.</w:t>
            </w:r>
          </w:p>
        </w:tc>
      </w:tr>
      <w:tr w:rsidR="009E54B4" w:rsidRPr="009E54B4" w14:paraId="32BDE9CD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C0D1B61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6DDFFFF3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témoigne du plaisir qu’il a d’être en classe. Il est enthousiaste et dynamique.</w:t>
            </w:r>
          </w:p>
          <w:p w14:paraId="456AF175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assure une présence physique et vocale adéquate et utilise correctement le langage non verbal.</w:t>
            </w:r>
          </w:p>
        </w:tc>
      </w:tr>
      <w:tr w:rsidR="009E54B4" w:rsidRPr="009E54B4" w14:paraId="50F6D50F" w14:textId="77777777" w:rsidTr="00380597">
        <w:trPr>
          <w:cantSplit/>
          <w:trHeight w:val="212"/>
          <w:jc w:val="center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BF1E36" w14:textId="77777777" w:rsidR="009E54B4" w:rsidRPr="009E54B4" w:rsidRDefault="009E54B4" w:rsidP="009E54B4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</w:pPr>
            <w:r w:rsidRPr="009E54B4">
              <w:rPr>
                <w:rFonts w:ascii="Times New Roman" w:eastAsia="TimesNewRomanPSMT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  <w:t>SE COMPORTER PROFESSIONNELLEMENT</w:t>
            </w:r>
          </w:p>
        </w:tc>
      </w:tr>
      <w:tr w:rsidR="009E54B4" w:rsidRPr="009E54B4" w14:paraId="411F456D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8587951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6532DC3C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respecte les consignes et les échéances.</w:t>
            </w:r>
          </w:p>
          <w:p w14:paraId="6B37D265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respecte les rendez-vous et prévient d’un éventuel retard ou d’une éventuelle absence.</w:t>
            </w:r>
          </w:p>
          <w:p w14:paraId="578F5C69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porte une tenue et adopte des comportements en adéquation avec sa mission éducative.</w:t>
            </w:r>
          </w:p>
          <w:p w14:paraId="31D8FB64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prend soin du local et du matériel.</w:t>
            </w:r>
          </w:p>
          <w:p w14:paraId="6C30FD99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garde la juste distance relationnelle vis-à-vis des élèves et des membres de l’équipe éducative.</w:t>
            </w:r>
          </w:p>
          <w:p w14:paraId="2E7DC15B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ne critique pas publiquement les élèves ou les membres de l’équipe éducative.</w:t>
            </w:r>
          </w:p>
          <w:p w14:paraId="296F93C1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se réfère au projet et au règlement de l’école de stage.</w:t>
            </w:r>
          </w:p>
          <w:p w14:paraId="388428D5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se réfère aux programmes du réseau, aux référentiels inter-réseaux et aux objectifs du Décret Mission.</w:t>
            </w:r>
          </w:p>
        </w:tc>
      </w:tr>
      <w:tr w:rsidR="009E54B4" w:rsidRPr="009E54B4" w14:paraId="7B978136" w14:textId="77777777" w:rsidTr="00380597">
        <w:trPr>
          <w:cantSplit/>
          <w:trHeight w:val="56"/>
          <w:jc w:val="center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B73C77" w14:textId="77777777" w:rsidR="009E54B4" w:rsidRPr="009E54B4" w:rsidRDefault="009E54B4" w:rsidP="009E54B4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</w:pPr>
            <w:r w:rsidRPr="009E54B4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  <w:t>S’INTEGRER DANS L’ECOLE DE STAGE</w:t>
            </w:r>
          </w:p>
        </w:tc>
      </w:tr>
      <w:tr w:rsidR="009E54B4" w:rsidRPr="009E54B4" w14:paraId="6E9063A7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E44E89A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349C630B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fait preuve de curiosité envers l’école de stage.</w:t>
            </w:r>
          </w:p>
        </w:tc>
      </w:tr>
      <w:tr w:rsidR="009E54B4" w:rsidRPr="009E54B4" w14:paraId="09EE499E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44BE286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5E3DF509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s’intègre dans les équipes et participe aux projets de l’école de stage.</w:t>
            </w:r>
          </w:p>
        </w:tc>
      </w:tr>
      <w:tr w:rsidR="009E54B4" w:rsidRPr="009E54B4" w14:paraId="162C0A58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58AE2BB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0C28D97B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adopte une démarche proactive et prend des initiatives.</w:t>
            </w:r>
          </w:p>
        </w:tc>
      </w:tr>
      <w:tr w:rsidR="009E54B4" w:rsidRPr="009E54B4" w14:paraId="2ED3C514" w14:textId="77777777" w:rsidTr="00380597">
        <w:trPr>
          <w:cantSplit/>
          <w:trHeight w:val="300"/>
          <w:jc w:val="center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959076" w14:textId="416556FE" w:rsidR="009E54B4" w:rsidRPr="009E54B4" w:rsidRDefault="009E54B4" w:rsidP="009E54B4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</w:pPr>
            <w:r w:rsidRPr="009E54B4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 xml:space="preserve">RECHERCHER ET INNOVER </w:t>
            </w:r>
            <w:r w:rsidR="00401D2A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(axe 2 de ce document)</w:t>
            </w:r>
          </w:p>
        </w:tc>
      </w:tr>
      <w:tr w:rsidR="009E54B4" w:rsidRPr="009E54B4" w14:paraId="71FE0728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D3C4B50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5D21F4A2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fait preuve de curiosité envers la matière et la méthodologie.</w:t>
            </w:r>
          </w:p>
          <w:p w14:paraId="7AB2CA02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recherche des sources pertinentes et les cite en respectant les conventions bibliographiques.</w:t>
            </w:r>
          </w:p>
          <w:p w14:paraId="37FCA2CB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rédige une analyse-matière pertinente et identifie les obstacles épistémologiques.</w:t>
            </w:r>
          </w:p>
        </w:tc>
      </w:tr>
      <w:tr w:rsidR="009E54B4" w:rsidRPr="009E54B4" w14:paraId="7644E76D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9657953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04EC3F4C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choisit de manière autonome des sources diversifiées et actuelles concernant la matière et la didactique, et porte un regard critique sur celles-ci.</w:t>
            </w:r>
          </w:p>
        </w:tc>
      </w:tr>
      <w:tr w:rsidR="009E54B4" w:rsidRPr="009E54B4" w14:paraId="7BD22B69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C6F2FDE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608C2772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fait preuve d’originalité et de créativité dans les supports de cours et la méthodologie.</w:t>
            </w:r>
          </w:p>
        </w:tc>
      </w:tr>
      <w:tr w:rsidR="009E54B4" w:rsidRPr="009E54B4" w14:paraId="2BA8DFF3" w14:textId="77777777" w:rsidTr="00380597">
        <w:trPr>
          <w:cantSplit/>
          <w:trHeight w:val="226"/>
          <w:jc w:val="center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D843AB" w14:textId="31571054" w:rsidR="009E54B4" w:rsidRPr="009E54B4" w:rsidRDefault="009E54B4" w:rsidP="00401D2A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</w:pPr>
            <w:r w:rsidRPr="009E54B4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  <w:t>MAITRISER LES CONTENUS</w:t>
            </w:r>
            <w:r w:rsidR="00B2663C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  <w:t xml:space="preserve"> </w:t>
            </w:r>
            <w:r w:rsidR="00401D2A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(axe 3 de ce document)</w:t>
            </w:r>
          </w:p>
        </w:tc>
      </w:tr>
      <w:tr w:rsidR="009E54B4" w:rsidRPr="009E54B4" w14:paraId="6A1A28F5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8A4252D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1C32F628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veille à ce que les contenus disciplinaires soient exacts, précis et complets.</w:t>
            </w:r>
          </w:p>
        </w:tc>
      </w:tr>
      <w:tr w:rsidR="009E54B4" w:rsidRPr="009E54B4" w14:paraId="0C845436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8A22356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4F325609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veille à ce que les contenus disciplinaires soient adaptés aux exigences des programmes et au public-cible.</w:t>
            </w:r>
          </w:p>
          <w:p w14:paraId="591B6F29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a une maîtrise suffisante des contenus et des techniques pour se détacher de sa préparation.</w:t>
            </w:r>
          </w:p>
        </w:tc>
      </w:tr>
      <w:tr w:rsidR="009E54B4" w:rsidRPr="009E54B4" w14:paraId="0F680AF7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B9F46B3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38682BE0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a une maîtrise suffisamment élargie des contenus et des techniques pour rebondir sur les questions, les propositions et les erreurs des élèves.</w:t>
            </w:r>
          </w:p>
        </w:tc>
      </w:tr>
      <w:tr w:rsidR="009E54B4" w:rsidRPr="009E54B4" w14:paraId="3ED84FF7" w14:textId="77777777" w:rsidTr="00380597">
        <w:trPr>
          <w:cantSplit/>
          <w:trHeight w:val="324"/>
          <w:jc w:val="center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79705C" w14:textId="5A1932A7" w:rsidR="009E54B4" w:rsidRPr="009E54B4" w:rsidRDefault="009E54B4" w:rsidP="00401D2A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</w:pPr>
            <w:r w:rsidRPr="009E54B4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  <w:t>PREPARER SES LECONS</w:t>
            </w:r>
            <w:r w:rsidR="00401D2A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  <w:t xml:space="preserve"> </w:t>
            </w:r>
            <w:r w:rsidR="00401D2A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(axe 4 de ce document)</w:t>
            </w:r>
          </w:p>
        </w:tc>
      </w:tr>
      <w:tr w:rsidR="009E54B4" w:rsidRPr="009E54B4" w14:paraId="11BCBE27" w14:textId="77777777" w:rsidTr="00380597">
        <w:trPr>
          <w:jc w:val="center"/>
        </w:trPr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B8088B5" w14:textId="77777777" w:rsidR="009E54B4" w:rsidRPr="009E54B4" w:rsidRDefault="009E54B4" w:rsidP="009E54B4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5D09304A" w14:textId="77777777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identifie les objectifs, les compétences et/ou les apprentissages visés.</w:t>
            </w:r>
          </w:p>
          <w:p w14:paraId="448E6AFD" w14:textId="731C2C3A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établit une progression logique de la leçon.</w:t>
            </w:r>
          </w:p>
          <w:p w14:paraId="26AB392A" w14:textId="54EF6F2B" w:rsidR="009E54B4" w:rsidRPr="009E54B4" w:rsidRDefault="009E54B4" w:rsidP="009E54B4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 xml:space="preserve">Il prévoit l’organisation du local, le matériel, les modalités pratiques, les consignes, les questions-réponses, les productions attendues, la prise de notes, le timing, le tableau, </w:t>
            </w:r>
            <w:r w:rsidR="005B3E00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</w:t>
            </w: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es supports.</w:t>
            </w:r>
          </w:p>
        </w:tc>
      </w:tr>
    </w:tbl>
    <w:p w14:paraId="4A5ED9F8" w14:textId="47ACA44C" w:rsidR="00ED549C" w:rsidRDefault="00401D2A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88F9B4D" wp14:editId="1CA4CB2C">
                <wp:simplePos x="0" y="0"/>
                <wp:positionH relativeFrom="column">
                  <wp:posOffset>4543425</wp:posOffset>
                </wp:positionH>
                <wp:positionV relativeFrom="paragraph">
                  <wp:posOffset>88900</wp:posOffset>
                </wp:positionV>
                <wp:extent cx="2076450" cy="219075"/>
                <wp:effectExtent l="0" t="0" r="19050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1EB04" w14:textId="3B40A5FF" w:rsidR="00401D2A" w:rsidRPr="00401D2A" w:rsidRDefault="00401D2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01D2A">
                              <w:rPr>
                                <w:i/>
                                <w:sz w:val="18"/>
                                <w:szCs w:val="18"/>
                              </w:rPr>
                              <w:t>Suite plus loin ou retirer la page centrale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9B4D" id="_x0000_s1029" type="#_x0000_t202" style="position:absolute;margin-left:357.75pt;margin-top:7pt;width:163.5pt;height:17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">
                <v:textbox>
                  <w:txbxContent>
                    <w:p w14:paraId="4771EB04" w14:textId="3B40A5FF" w:rsidR="00401D2A" w:rsidRPr="00401D2A" w:rsidRDefault="00401D2A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401D2A">
                        <w:rPr>
                          <w:i/>
                          <w:sz w:val="18"/>
                          <w:szCs w:val="18"/>
                        </w:rPr>
                        <w:t>Suite plus loin ou retirer la page centrale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49C">
        <w:br w:type="page"/>
      </w:r>
    </w:p>
    <w:bookmarkEnd w:id="1"/>
    <w:p w14:paraId="0274379D" w14:textId="77777777" w:rsidR="00ED549C" w:rsidRPr="009E54B4" w:rsidRDefault="00ED549C" w:rsidP="00ED549C">
      <w:pPr>
        <w:shd w:val="clear" w:color="auto" w:fill="C45911" w:themeFill="accent2" w:themeFillShade="BF"/>
        <w:jc w:val="center"/>
        <w:rPr>
          <w:b/>
          <w:color w:val="FFFFFF" w:themeColor="background1"/>
          <w:sz w:val="28"/>
          <w:szCs w:val="28"/>
          <w:lang w:val="fr-FR"/>
        </w:rPr>
      </w:pPr>
      <w:r w:rsidRPr="009E54B4">
        <w:rPr>
          <w:b/>
          <w:color w:val="FFFFFF" w:themeColor="background1"/>
          <w:sz w:val="28"/>
          <w:szCs w:val="28"/>
          <w:lang w:val="fr-FR"/>
        </w:rPr>
        <w:lastRenderedPageBreak/>
        <w:t>EVALUATION FORMATIVE AVEC LE MdS POUR PROGESSER LORS DU STAGE</w:t>
      </w:r>
    </w:p>
    <w:p w14:paraId="3F8639A2" w14:textId="77777777" w:rsidR="00ED549C" w:rsidRDefault="00ED549C" w:rsidP="00ED549C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A7E2E54" wp14:editId="75C3FCEB">
                <wp:simplePos x="0" y="0"/>
                <wp:positionH relativeFrom="column">
                  <wp:posOffset>419100</wp:posOffset>
                </wp:positionH>
                <wp:positionV relativeFrom="paragraph">
                  <wp:posOffset>6985</wp:posOffset>
                </wp:positionV>
                <wp:extent cx="5943600" cy="4543425"/>
                <wp:effectExtent l="0" t="0" r="19050" b="28575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2F328" w14:textId="77777777" w:rsidR="00ED549C" w:rsidRDefault="00ED549C" w:rsidP="00ED549C">
                            <w:pPr>
                              <w:spacing w:before="240" w:after="120"/>
                              <w:jc w:val="both"/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00E54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Après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quelques heures de cours, chaque acteur prend </w:t>
                            </w:r>
                            <w:r w:rsidRPr="00900E54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un temps de réflexion individuel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pour poser les premiers constats.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473087" w14:textId="77777777" w:rsidR="00ED549C" w:rsidRDefault="00ED549C" w:rsidP="00ED549C">
                            <w:pPr>
                              <w:spacing w:before="240" w:after="120"/>
                              <w:jc w:val="both"/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B76C5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Pour 7 axes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 w:rsidRPr="00900E54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voir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grille précédente)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76C5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chacun de son 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c</w:t>
                            </w:r>
                            <w:r w:rsidRPr="00B76C5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ôté positionne</w:t>
                            </w:r>
                            <w:r w:rsidRPr="00900E54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sur la jauge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, le niveau de maitrise obse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rvé : 1 (pas du tout acquis) à 4 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très bien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acquis).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Le maître de stage le fait dans son document « </w:t>
                            </w:r>
                            <w:r w:rsidRPr="00B76C5C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Evaluation du stage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 », le stagiaire dans ce « </w:t>
                            </w:r>
                            <w:r w:rsidRPr="00B76C5C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Guide de progression et d’auto-évaluation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» aux 2 pages précédentes. Chacun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partira de ce qu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’il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s’est réellement passé en classe et il s’aidera de la grille d’évaluation ci-contre (6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6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items). Il peut bien sûr en ajouter d’autres. </w:t>
                            </w:r>
                          </w:p>
                          <w:p w14:paraId="111D9392" w14:textId="77777777" w:rsidR="00ED549C" w:rsidRDefault="00ED549C" w:rsidP="00ED549C">
                            <w:pPr>
                              <w:spacing w:before="240" w:after="120"/>
                              <w:jc w:val="both"/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Ensuite, </w:t>
                            </w:r>
                            <w:r w:rsidRPr="00B76C5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lors d’un échange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, stagiaire et ma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î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tre de stage confrontent leurs constats.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L’étudiant note dans ce </w:t>
                            </w:r>
                            <w:r w:rsidRPr="00900E54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Guide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les constats et l’évaluation formative de son maître de stage.</w:t>
                            </w:r>
                          </w:p>
                          <w:p w14:paraId="36B30A6D" w14:textId="77777777" w:rsidR="00ED549C" w:rsidRDefault="00ED549C" w:rsidP="00ED549C">
                            <w:pPr>
                              <w:spacing w:before="240" w:after="120"/>
                              <w:jc w:val="both"/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Ils identifient chacun les objectifs prioritaires sur lesquels travailler et imaginent ensemble des pistes d’amélioration </w:t>
                            </w:r>
                            <w:r w:rsidRPr="00B76C5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concrètes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à mettre en œuvre p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our certains items de la grille (voir exemple ci-dessous).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L’étudiant écrit également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ces objectifs et pistes concrètes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définis ensemble 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dans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ce </w:t>
                            </w:r>
                            <w:r w:rsidRPr="00900E54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Guide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Il essaie d’en tenir compte aux cours suivants.</w:t>
                            </w:r>
                          </w:p>
                          <w:p w14:paraId="0DA3CEE4" w14:textId="77777777" w:rsidR="00ED549C" w:rsidRDefault="00ED549C" w:rsidP="00ED549C">
                            <w:pPr>
                              <w:spacing w:before="240" w:after="120"/>
                              <w:jc w:val="both"/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Pr="00900E54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processus se répète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au milieu et un peu avant la fin du stage. </w:t>
                            </w:r>
                          </w:p>
                          <w:p w14:paraId="6044CBC1" w14:textId="77777777" w:rsidR="00ED549C" w:rsidRDefault="00ED549C" w:rsidP="00ED549C">
                            <w:pPr>
                              <w:spacing w:before="240" w:after="120"/>
                              <w:jc w:val="both"/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D741A6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B1</w:t>
                            </w:r>
                            <w:r w:rsidRPr="00D741A6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, une seule fois suffit.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ab/>
                              <w:t>QR code TUTO</w:t>
                            </w:r>
                          </w:p>
                          <w:p w14:paraId="4A499D87" w14:textId="77777777" w:rsidR="00ED549C" w:rsidRPr="00D741A6" w:rsidRDefault="00ED549C" w:rsidP="00ED549C">
                            <w:pPr>
                              <w:spacing w:before="240" w:after="120"/>
                              <w:jc w:val="both"/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52D2BE6" w14:textId="77777777" w:rsidR="00ED549C" w:rsidRDefault="00ED549C" w:rsidP="00ED54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E2E54" id="Zone de texte 12" o:spid="_x0000_s1030" type="#_x0000_t202" style="position:absolute;margin-left:33pt;margin-top:.55pt;width:468pt;height:357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">
                <v:textbox>
                  <w:txbxContent>
                    <w:p w14:paraId="5652F328" w14:textId="77777777" w:rsidR="00ED549C" w:rsidRDefault="00ED549C" w:rsidP="00ED549C">
                      <w:pPr>
                        <w:spacing w:before="240" w:after="120"/>
                        <w:jc w:val="both"/>
                        <w:rPr>
                          <w:bCs/>
                          <w:iCs/>
                          <w:sz w:val="24"/>
                          <w:szCs w:val="24"/>
                        </w:rPr>
                      </w:pPr>
                      <w:r w:rsidRPr="00900E54">
                        <w:rPr>
                          <w:bCs/>
                          <w:iCs/>
                          <w:sz w:val="24"/>
                          <w:szCs w:val="24"/>
                        </w:rPr>
                        <w:t>Après</w:t>
                      </w: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quelques heures de cours, chaque acteur prend </w:t>
                      </w:r>
                      <w:r w:rsidRPr="00900E54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un temps de réflexion individuel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pour poser les premiers constats.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473087" w14:textId="77777777" w:rsidR="00ED549C" w:rsidRDefault="00ED549C" w:rsidP="00ED549C">
                      <w:pPr>
                        <w:spacing w:before="240" w:after="120"/>
                        <w:jc w:val="both"/>
                        <w:rPr>
                          <w:bCs/>
                          <w:iCs/>
                          <w:sz w:val="24"/>
                          <w:szCs w:val="24"/>
                        </w:rPr>
                      </w:pPr>
                      <w:r w:rsidRPr="00B76C5C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Pour 7 axes</w:t>
                      </w: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(</w:t>
                      </w:r>
                      <w:r w:rsidRPr="00900E54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voir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grille précédente)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Pr="00B76C5C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chacun de son </w:t>
                      </w: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c</w:t>
                      </w:r>
                      <w:r w:rsidRPr="00B76C5C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ôté positionne</w:t>
                      </w:r>
                      <w:r w:rsidRPr="00900E54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sur la jauge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>, le niveau de maitrise obse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 xml:space="preserve">rvé : 1 (pas du tout acquis) à 4 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très bien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acquis).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Le maître de stage le fait dans son document « </w:t>
                      </w:r>
                      <w:r w:rsidRPr="00B76C5C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Evaluation du stage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 », le stagiaire dans ce « </w:t>
                      </w:r>
                      <w:r w:rsidRPr="00B76C5C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Guide de progression et d’auto-évaluation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» aux 2 pages précédentes. Chacun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partira de ce qu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’il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s’est réellement passé en classe et il s’aidera de la grille d’évaluation ci-contre (6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6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items). Il peut bien sûr en ajouter d’autres. </w:t>
                      </w:r>
                    </w:p>
                    <w:p w14:paraId="111D9392" w14:textId="77777777" w:rsidR="00ED549C" w:rsidRDefault="00ED549C" w:rsidP="00ED549C">
                      <w:pPr>
                        <w:spacing w:before="240" w:after="120"/>
                        <w:jc w:val="both"/>
                        <w:rPr>
                          <w:bCs/>
                          <w:iCs/>
                          <w:sz w:val="24"/>
                          <w:szCs w:val="24"/>
                        </w:rPr>
                      </w:pP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Ensuite, </w:t>
                      </w:r>
                      <w:r w:rsidRPr="00B76C5C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lors d’un échange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>, stagiaire et ma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î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tre de stage confrontent leurs constats.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 xml:space="preserve">L’étudiant note dans ce </w:t>
                      </w:r>
                      <w:r w:rsidRPr="00900E54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Guide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les constats et l’évaluation formative de son maître de stage.</w:t>
                      </w:r>
                    </w:p>
                    <w:p w14:paraId="36B30A6D" w14:textId="77777777" w:rsidR="00ED549C" w:rsidRDefault="00ED549C" w:rsidP="00ED549C">
                      <w:pPr>
                        <w:spacing w:before="240" w:after="120"/>
                        <w:jc w:val="both"/>
                        <w:rPr>
                          <w:bCs/>
                          <w:iCs/>
                          <w:sz w:val="24"/>
                          <w:szCs w:val="24"/>
                        </w:rPr>
                      </w:pP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Ils identifient chacun les objectifs prioritaires sur lesquels travailler et imaginent ensemble des pistes d’amélioration </w:t>
                      </w:r>
                      <w:r w:rsidRPr="00B76C5C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concrètes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à mettre en œuvre p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our certains items de la grille (voir exemple ci-dessous).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L’étudiant écrit également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ces objectifs et pistes concrètes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 xml:space="preserve">définis ensemble 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dans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 xml:space="preserve">ce </w:t>
                      </w:r>
                      <w:r w:rsidRPr="00900E54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Guide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Il essaie d’en tenir compte aux cours suivants.</w:t>
                      </w:r>
                    </w:p>
                    <w:p w14:paraId="0DA3CEE4" w14:textId="77777777" w:rsidR="00ED549C" w:rsidRDefault="00ED549C" w:rsidP="00ED549C">
                      <w:pPr>
                        <w:spacing w:before="240" w:after="120"/>
                        <w:jc w:val="both"/>
                        <w:rPr>
                          <w:bCs/>
                          <w:iCs/>
                          <w:sz w:val="24"/>
                          <w:szCs w:val="24"/>
                        </w:rPr>
                      </w:pP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Le </w:t>
                      </w:r>
                      <w:r w:rsidRPr="00900E54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processus se répète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au milieu et un peu avant la fin du stage. </w:t>
                      </w:r>
                    </w:p>
                    <w:p w14:paraId="6044CBC1" w14:textId="77777777" w:rsidR="00ED549C" w:rsidRDefault="00ED549C" w:rsidP="00ED549C">
                      <w:pPr>
                        <w:spacing w:before="240" w:after="120"/>
                        <w:jc w:val="both"/>
                        <w:rPr>
                          <w:bCs/>
                          <w:iCs/>
                          <w:sz w:val="24"/>
                          <w:szCs w:val="24"/>
                        </w:rPr>
                      </w:pP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En </w:t>
                      </w:r>
                      <w:r w:rsidRPr="00D741A6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B1</w:t>
                      </w:r>
                      <w:r w:rsidRPr="00D741A6">
                        <w:rPr>
                          <w:bCs/>
                          <w:iCs/>
                          <w:sz w:val="24"/>
                          <w:szCs w:val="24"/>
                        </w:rPr>
                        <w:t>, une seule fois suffit.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ab/>
                        <w:t>QR code TUTO</w:t>
                      </w:r>
                    </w:p>
                    <w:p w14:paraId="4A499D87" w14:textId="77777777" w:rsidR="00ED549C" w:rsidRPr="00D741A6" w:rsidRDefault="00ED549C" w:rsidP="00ED549C">
                      <w:pPr>
                        <w:spacing w:before="240" w:after="120"/>
                        <w:jc w:val="both"/>
                        <w:rPr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052D2BE6" w14:textId="77777777" w:rsidR="00ED549C" w:rsidRDefault="00ED549C" w:rsidP="00ED549C"/>
                  </w:txbxContent>
                </v:textbox>
                <w10:wrap type="square"/>
              </v:shape>
            </w:pict>
          </mc:Fallback>
        </mc:AlternateContent>
      </w:r>
    </w:p>
    <w:p w14:paraId="1B5DE426" w14:textId="77777777" w:rsidR="00ED549C" w:rsidRDefault="00ED549C" w:rsidP="00ED549C">
      <w:pPr>
        <w:rPr>
          <w:lang w:val="fr-FR"/>
        </w:rPr>
      </w:pPr>
    </w:p>
    <w:p w14:paraId="7C065201" w14:textId="77777777" w:rsidR="00ED549C" w:rsidRPr="00DC38CF" w:rsidRDefault="00ED549C" w:rsidP="00ED549C">
      <w:pPr>
        <w:rPr>
          <w:lang w:val="fr-FR"/>
        </w:rPr>
      </w:pPr>
    </w:p>
    <w:p w14:paraId="7FDB9A2B" w14:textId="36452B88" w:rsidR="00ED549C" w:rsidRDefault="00ED549C" w:rsidP="00ED549C">
      <w:pPr>
        <w:rPr>
          <w:rFonts w:ascii="Times New Roman" w:eastAsia="SimSun" w:hAnsi="Times New Roman" w:cs="Times New Roman"/>
          <w:sz w:val="24"/>
          <w:szCs w:val="24"/>
          <w:lang w:val="fr-FR" w:eastAsia="zh-CN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54496" behindDoc="1" locked="0" layoutInCell="1" allowOverlap="1" wp14:anchorId="7ACAAA3F" wp14:editId="4BF21BDC">
            <wp:simplePos x="0" y="0"/>
            <wp:positionH relativeFrom="column">
              <wp:posOffset>4857750</wp:posOffset>
            </wp:positionH>
            <wp:positionV relativeFrom="paragraph">
              <wp:posOffset>6856095</wp:posOffset>
            </wp:positionV>
            <wp:extent cx="2026100" cy="1504765"/>
            <wp:effectExtent l="0" t="0" r="0" b="635"/>
            <wp:wrapTight wrapText="bothSides">
              <wp:wrapPolygon edited="0">
                <wp:start x="0" y="0"/>
                <wp:lineTo x="0" y="21336"/>
                <wp:lineTo x="21329" y="21336"/>
                <wp:lineTo x="21329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34391" r="48578" b="32011"/>
                    <a:stretch/>
                  </pic:blipFill>
                  <pic:spPr bwMode="auto">
                    <a:xfrm>
                      <a:off x="0" y="0"/>
                      <a:ext cx="2026100" cy="150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53472" behindDoc="1" locked="0" layoutInCell="1" allowOverlap="1" wp14:anchorId="2223B332" wp14:editId="4E9E4AB2">
            <wp:simplePos x="0" y="0"/>
            <wp:positionH relativeFrom="page">
              <wp:posOffset>5264785</wp:posOffset>
            </wp:positionH>
            <wp:positionV relativeFrom="paragraph">
              <wp:posOffset>4579620</wp:posOffset>
            </wp:positionV>
            <wp:extent cx="2092298" cy="1655445"/>
            <wp:effectExtent l="0" t="0" r="3810" b="1905"/>
            <wp:wrapTight wrapText="bothSides">
              <wp:wrapPolygon edited="0">
                <wp:start x="0" y="0"/>
                <wp:lineTo x="0" y="21376"/>
                <wp:lineTo x="21443" y="21376"/>
                <wp:lineTo x="21443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41270" r="47586" b="20635"/>
                    <a:stretch/>
                  </pic:blipFill>
                  <pic:spPr bwMode="auto">
                    <a:xfrm>
                      <a:off x="0" y="0"/>
                      <a:ext cx="2092298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9A47E16" wp14:editId="2685C94B">
                <wp:simplePos x="0" y="0"/>
                <wp:positionH relativeFrom="column">
                  <wp:posOffset>428625</wp:posOffset>
                </wp:positionH>
                <wp:positionV relativeFrom="paragraph">
                  <wp:posOffset>4103370</wp:posOffset>
                </wp:positionV>
                <wp:extent cx="4343400" cy="4191000"/>
                <wp:effectExtent l="0" t="0" r="19050" b="1905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C097" w14:textId="77777777" w:rsidR="00ED549C" w:rsidRPr="00DF12D1" w:rsidRDefault="00ED549C" w:rsidP="00ED549C">
                            <w:pPr>
                              <w:rPr>
                                <w:b/>
                                <w:i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DF12D1">
                              <w:rPr>
                                <w:b/>
                                <w:i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Mes constats : </w:t>
                            </w:r>
                          </w:p>
                          <w:p w14:paraId="785E36DF" w14:textId="77777777" w:rsidR="00ED549C" w:rsidRPr="00DF12D1" w:rsidRDefault="00ED549C" w:rsidP="00ED549C">
                            <w:pPr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Les élèves n’arrivent pas lire ce que j’écris au tableau (axe 5) (n°48)</w:t>
                            </w:r>
                          </w:p>
                          <w:p w14:paraId="516BF6EE" w14:textId="77777777" w:rsidR="00ED549C" w:rsidRPr="00DF12D1" w:rsidRDefault="00ED549C" w:rsidP="00ED549C">
                            <w:pPr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Etc.</w:t>
                            </w:r>
                          </w:p>
                          <w:p w14:paraId="35ECF449" w14:textId="77777777" w:rsidR="00ED549C" w:rsidRPr="00DF12D1" w:rsidRDefault="00ED549C" w:rsidP="00ED549C">
                            <w:pPr>
                              <w:rPr>
                                <w:b/>
                                <w:i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DF12D1">
                              <w:rPr>
                                <w:b/>
                                <w:i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Constats de mon MS : </w:t>
                            </w:r>
                          </w:p>
                          <w:p w14:paraId="5E64569B" w14:textId="77777777" w:rsidR="00ED549C" w:rsidRPr="00DF12D1" w:rsidRDefault="00ED549C" w:rsidP="00ED549C">
                            <w:pPr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Bcp de questions des élèves sur ce qui est écrit au tableau, peu lisible et pas structuré (axe 5)</w:t>
                            </w:r>
                          </w:p>
                          <w:p w14:paraId="4A5B5A17" w14:textId="77777777" w:rsidR="00ED549C" w:rsidRDefault="00ED549C" w:rsidP="00ED549C">
                            <w:pPr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Etc.</w:t>
                            </w:r>
                          </w:p>
                          <w:p w14:paraId="2D9BFFC5" w14:textId="77777777" w:rsidR="00ED549C" w:rsidRPr="00DF12D1" w:rsidRDefault="00ED549C" w:rsidP="00ED549C">
                            <w:pPr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</w:p>
                          <w:p w14:paraId="54AFF31E" w14:textId="77777777" w:rsidR="00ED549C" w:rsidRPr="008F15B1" w:rsidRDefault="00ED549C" w:rsidP="00ED549C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8F15B1">
                              <w:rPr>
                                <w:color w:val="2E74B5" w:themeColor="accent1" w:themeShade="BF"/>
                              </w:rPr>
                              <w:t>(</w:t>
                            </w:r>
                            <w:r w:rsidRPr="00900E54">
                              <w:rPr>
                                <w:color w:val="2E74B5" w:themeColor="accent1" w:themeShade="BF"/>
                                <w:lang w:val="fr-FR"/>
                              </w:rPr>
                              <w:sym w:font="Wingdings" w:char="F0E8"/>
                            </w:r>
                            <w:r>
                              <w:rPr>
                                <w:color w:val="2E74B5" w:themeColor="accent1" w:themeShade="BF"/>
                                <w:lang w:val="fr-FR"/>
                              </w:rPr>
                              <w:t xml:space="preserve"> </w:t>
                            </w:r>
                            <w:r w:rsidRPr="008F15B1">
                              <w:rPr>
                                <w:color w:val="2E74B5" w:themeColor="accent1" w:themeShade="BF"/>
                              </w:rPr>
                              <w:t>choisir l’un ou l’autre constats à travailler particulièrement)</w:t>
                            </w:r>
                          </w:p>
                          <w:p w14:paraId="7D0EBBD5" w14:textId="77777777" w:rsidR="00ED549C" w:rsidRPr="00DF12D1" w:rsidRDefault="00ED549C" w:rsidP="00ED549C">
                            <w:pPr>
                              <w:rPr>
                                <w:b/>
                                <w:i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DF12D1">
                              <w:rPr>
                                <w:b/>
                                <w:i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Propositions concrètes </w:t>
                            </w:r>
                            <w:r w:rsidRPr="00DF12D1">
                              <w:rPr>
                                <w:i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(après discussion) </w:t>
                            </w:r>
                            <w:r w:rsidRPr="00DF12D1">
                              <w:rPr>
                                <w:b/>
                                <w:i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948D6D6" w14:textId="77777777" w:rsidR="00ED549C" w:rsidRPr="00DF12D1" w:rsidRDefault="00ED549C" w:rsidP="00ED549C">
                            <w:pPr>
                              <w:spacing w:after="0"/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S’entraîner à écrire au tableau</w:t>
                            </w:r>
                          </w:p>
                          <w:p w14:paraId="3A669E58" w14:textId="77777777" w:rsidR="00ED549C" w:rsidRPr="00DF12D1" w:rsidRDefault="00ED549C" w:rsidP="00ED549C">
                            <w:pPr>
                              <w:spacing w:after="0"/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Utiliser de façon cohérente des couleurs</w:t>
                            </w:r>
                          </w:p>
                          <w:p w14:paraId="0DD55E34" w14:textId="77777777" w:rsidR="00ED549C" w:rsidRPr="00DF12D1" w:rsidRDefault="00ED549C" w:rsidP="00ED549C">
                            <w:pPr>
                              <w:spacing w:after="0"/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Donner des fonctions à certaines parties du tableau (« brouillon », « plan », développement…)</w:t>
                            </w:r>
                          </w:p>
                          <w:p w14:paraId="4D8BA843" w14:textId="77777777" w:rsidR="00ED549C" w:rsidRPr="00DF12D1" w:rsidRDefault="00ED549C" w:rsidP="00ED549C">
                            <w:pPr>
                              <w:spacing w:after="0"/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Conserver au tableau la même structure que celle des feuilles-élèves</w:t>
                            </w:r>
                          </w:p>
                          <w:p w14:paraId="01C2F519" w14:textId="77777777" w:rsidR="00ED549C" w:rsidRPr="00DF12D1" w:rsidRDefault="00ED549C" w:rsidP="00ED549C">
                            <w:pPr>
                              <w:spacing w:after="0"/>
                              <w:rPr>
                                <w:i/>
                                <w:color w:val="2E74B5" w:themeColor="accent1" w:themeShade="BF"/>
                              </w:rPr>
                            </w:pPr>
                            <w:r w:rsidRPr="00DF12D1">
                              <w:rPr>
                                <w:i/>
                                <w:color w:val="2E74B5" w:themeColor="accent1" w:themeShade="BF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7E16" id="_x0000_s1031" type="#_x0000_t202" style="position:absolute;margin-left:33.75pt;margin-top:323.1pt;width:342pt;height:330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">
                <v:textbox>
                  <w:txbxContent>
                    <w:p w14:paraId="30F9C097" w14:textId="77777777" w:rsidR="00ED549C" w:rsidRPr="00DF12D1" w:rsidRDefault="00ED549C" w:rsidP="00ED549C">
                      <w:pPr>
                        <w:rPr>
                          <w:b/>
                          <w:i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DF12D1">
                        <w:rPr>
                          <w:b/>
                          <w:i/>
                          <w:color w:val="2E74B5" w:themeColor="accent1" w:themeShade="BF"/>
                          <w:sz w:val="28"/>
                          <w:szCs w:val="28"/>
                        </w:rPr>
                        <w:t xml:space="preserve">Mes constats : </w:t>
                      </w:r>
                    </w:p>
                    <w:p w14:paraId="785E36DF" w14:textId="77777777" w:rsidR="00ED549C" w:rsidRPr="00DF12D1" w:rsidRDefault="00ED549C" w:rsidP="00ED549C">
                      <w:pPr>
                        <w:rPr>
                          <w:i/>
                          <w:color w:val="2E74B5" w:themeColor="accent1" w:themeShade="BF"/>
                        </w:rPr>
                      </w:pPr>
                      <w:r w:rsidRPr="00DF12D1">
                        <w:rPr>
                          <w:i/>
                          <w:color w:val="2E74B5" w:themeColor="accent1" w:themeShade="BF"/>
                        </w:rPr>
                        <w:t>Les élèves n’arrivent pas lire ce que j’écris au tableau (axe 5) (n°48)</w:t>
                      </w:r>
                    </w:p>
                    <w:p w14:paraId="516BF6EE" w14:textId="77777777" w:rsidR="00ED549C" w:rsidRPr="00DF12D1" w:rsidRDefault="00ED549C" w:rsidP="00ED549C">
                      <w:pPr>
                        <w:rPr>
                          <w:i/>
                          <w:color w:val="2E74B5" w:themeColor="accent1" w:themeShade="BF"/>
                        </w:rPr>
                      </w:pPr>
                      <w:r w:rsidRPr="00DF12D1">
                        <w:rPr>
                          <w:i/>
                          <w:color w:val="2E74B5" w:themeColor="accent1" w:themeShade="BF"/>
                        </w:rPr>
                        <w:t>Etc.</w:t>
                      </w:r>
                    </w:p>
                    <w:p w14:paraId="35ECF449" w14:textId="77777777" w:rsidR="00ED549C" w:rsidRPr="00DF12D1" w:rsidRDefault="00ED549C" w:rsidP="00ED549C">
                      <w:pPr>
                        <w:rPr>
                          <w:b/>
                          <w:i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DF12D1">
                        <w:rPr>
                          <w:b/>
                          <w:i/>
                          <w:color w:val="2E74B5" w:themeColor="accent1" w:themeShade="BF"/>
                          <w:sz w:val="28"/>
                          <w:szCs w:val="28"/>
                        </w:rPr>
                        <w:t xml:space="preserve">Constats de mon MS : </w:t>
                      </w:r>
                    </w:p>
                    <w:p w14:paraId="5E64569B" w14:textId="77777777" w:rsidR="00ED549C" w:rsidRPr="00DF12D1" w:rsidRDefault="00ED549C" w:rsidP="00ED549C">
                      <w:pPr>
                        <w:rPr>
                          <w:i/>
                          <w:color w:val="2E74B5" w:themeColor="accent1" w:themeShade="BF"/>
                        </w:rPr>
                      </w:pPr>
                      <w:proofErr w:type="spellStart"/>
                      <w:r w:rsidRPr="00DF12D1">
                        <w:rPr>
                          <w:i/>
                          <w:color w:val="2E74B5" w:themeColor="accent1" w:themeShade="BF"/>
                        </w:rPr>
                        <w:t>Bcp</w:t>
                      </w:r>
                      <w:proofErr w:type="spellEnd"/>
                      <w:r w:rsidRPr="00DF12D1">
                        <w:rPr>
                          <w:i/>
                          <w:color w:val="2E74B5" w:themeColor="accent1" w:themeShade="BF"/>
                        </w:rPr>
                        <w:t xml:space="preserve"> de questions des élèves sur ce qui est écrit au tableau, peu lisible et pas structuré (axe 5)</w:t>
                      </w:r>
                    </w:p>
                    <w:p w14:paraId="4A5B5A17" w14:textId="77777777" w:rsidR="00ED549C" w:rsidRDefault="00ED549C" w:rsidP="00ED549C">
                      <w:pPr>
                        <w:rPr>
                          <w:i/>
                          <w:color w:val="2E74B5" w:themeColor="accent1" w:themeShade="BF"/>
                        </w:rPr>
                      </w:pPr>
                      <w:r w:rsidRPr="00DF12D1">
                        <w:rPr>
                          <w:i/>
                          <w:color w:val="2E74B5" w:themeColor="accent1" w:themeShade="BF"/>
                        </w:rPr>
                        <w:t>Etc.</w:t>
                      </w:r>
                    </w:p>
                    <w:p w14:paraId="2D9BFFC5" w14:textId="77777777" w:rsidR="00ED549C" w:rsidRPr="00DF12D1" w:rsidRDefault="00ED549C" w:rsidP="00ED549C">
                      <w:pPr>
                        <w:rPr>
                          <w:i/>
                          <w:color w:val="2E74B5" w:themeColor="accent1" w:themeShade="BF"/>
                        </w:rPr>
                      </w:pPr>
                    </w:p>
                    <w:p w14:paraId="54AFF31E" w14:textId="77777777" w:rsidR="00ED549C" w:rsidRPr="008F15B1" w:rsidRDefault="00ED549C" w:rsidP="00ED549C">
                      <w:pPr>
                        <w:rPr>
                          <w:color w:val="2E74B5" w:themeColor="accent1" w:themeShade="BF"/>
                        </w:rPr>
                      </w:pPr>
                      <w:r w:rsidRPr="008F15B1">
                        <w:rPr>
                          <w:color w:val="2E74B5" w:themeColor="accent1" w:themeShade="BF"/>
                        </w:rPr>
                        <w:t>(</w:t>
                      </w:r>
                      <w:r w:rsidRPr="00900E54">
                        <w:rPr>
                          <w:color w:val="2E74B5" w:themeColor="accent1" w:themeShade="BF"/>
                          <w:lang w:val="fr-FR"/>
                        </w:rPr>
                        <w:sym w:font="Wingdings" w:char="F0E8"/>
                      </w:r>
                      <w:r>
                        <w:rPr>
                          <w:color w:val="2E74B5" w:themeColor="accent1" w:themeShade="BF"/>
                          <w:lang w:val="fr-FR"/>
                        </w:rPr>
                        <w:t xml:space="preserve"> </w:t>
                      </w:r>
                      <w:r w:rsidRPr="008F15B1">
                        <w:rPr>
                          <w:color w:val="2E74B5" w:themeColor="accent1" w:themeShade="BF"/>
                        </w:rPr>
                        <w:t>choisir l’un ou l’autre constats à travailler particulièrement)</w:t>
                      </w:r>
                    </w:p>
                    <w:p w14:paraId="7D0EBBD5" w14:textId="77777777" w:rsidR="00ED549C" w:rsidRPr="00DF12D1" w:rsidRDefault="00ED549C" w:rsidP="00ED549C">
                      <w:pPr>
                        <w:rPr>
                          <w:b/>
                          <w:i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DF12D1">
                        <w:rPr>
                          <w:b/>
                          <w:i/>
                          <w:color w:val="2E74B5" w:themeColor="accent1" w:themeShade="BF"/>
                          <w:sz w:val="28"/>
                          <w:szCs w:val="28"/>
                        </w:rPr>
                        <w:t xml:space="preserve">Propositions concrètes </w:t>
                      </w:r>
                      <w:r w:rsidRPr="00DF12D1">
                        <w:rPr>
                          <w:i/>
                          <w:color w:val="2E74B5" w:themeColor="accent1" w:themeShade="BF"/>
                          <w:sz w:val="28"/>
                          <w:szCs w:val="28"/>
                        </w:rPr>
                        <w:t>(après discussion) </w:t>
                      </w:r>
                      <w:r w:rsidRPr="00DF12D1">
                        <w:rPr>
                          <w:b/>
                          <w:i/>
                          <w:color w:val="2E74B5" w:themeColor="accent1" w:themeShade="BF"/>
                          <w:sz w:val="28"/>
                          <w:szCs w:val="28"/>
                        </w:rPr>
                        <w:t>:</w:t>
                      </w:r>
                    </w:p>
                    <w:p w14:paraId="3948D6D6" w14:textId="77777777" w:rsidR="00ED549C" w:rsidRPr="00DF12D1" w:rsidRDefault="00ED549C" w:rsidP="00ED549C">
                      <w:pPr>
                        <w:spacing w:after="0"/>
                        <w:rPr>
                          <w:i/>
                          <w:color w:val="2E74B5" w:themeColor="accent1" w:themeShade="BF"/>
                        </w:rPr>
                      </w:pPr>
                      <w:r w:rsidRPr="00DF12D1">
                        <w:rPr>
                          <w:i/>
                          <w:color w:val="2E74B5" w:themeColor="accent1" w:themeShade="BF"/>
                        </w:rPr>
                        <w:t>S’entraîner à écrire au tableau</w:t>
                      </w:r>
                    </w:p>
                    <w:p w14:paraId="3A669E58" w14:textId="77777777" w:rsidR="00ED549C" w:rsidRPr="00DF12D1" w:rsidRDefault="00ED549C" w:rsidP="00ED549C">
                      <w:pPr>
                        <w:spacing w:after="0"/>
                        <w:rPr>
                          <w:i/>
                          <w:color w:val="2E74B5" w:themeColor="accent1" w:themeShade="BF"/>
                        </w:rPr>
                      </w:pPr>
                      <w:r w:rsidRPr="00DF12D1">
                        <w:rPr>
                          <w:i/>
                          <w:color w:val="2E74B5" w:themeColor="accent1" w:themeShade="BF"/>
                        </w:rPr>
                        <w:t>Utiliser de façon cohérente des couleurs</w:t>
                      </w:r>
                    </w:p>
                    <w:p w14:paraId="0DD55E34" w14:textId="77777777" w:rsidR="00ED549C" w:rsidRPr="00DF12D1" w:rsidRDefault="00ED549C" w:rsidP="00ED549C">
                      <w:pPr>
                        <w:spacing w:after="0"/>
                        <w:rPr>
                          <w:i/>
                          <w:color w:val="2E74B5" w:themeColor="accent1" w:themeShade="BF"/>
                        </w:rPr>
                      </w:pPr>
                      <w:r w:rsidRPr="00DF12D1">
                        <w:rPr>
                          <w:i/>
                          <w:color w:val="2E74B5" w:themeColor="accent1" w:themeShade="BF"/>
                        </w:rPr>
                        <w:t>Donner des fonctions à certaines parties du tableau (« brouillon », « plan », développement…)</w:t>
                      </w:r>
                    </w:p>
                    <w:p w14:paraId="4D8BA843" w14:textId="77777777" w:rsidR="00ED549C" w:rsidRPr="00DF12D1" w:rsidRDefault="00ED549C" w:rsidP="00ED549C">
                      <w:pPr>
                        <w:spacing w:after="0"/>
                        <w:rPr>
                          <w:i/>
                          <w:color w:val="2E74B5" w:themeColor="accent1" w:themeShade="BF"/>
                        </w:rPr>
                      </w:pPr>
                      <w:r w:rsidRPr="00DF12D1">
                        <w:rPr>
                          <w:i/>
                          <w:color w:val="2E74B5" w:themeColor="accent1" w:themeShade="BF"/>
                        </w:rPr>
                        <w:t>Conserver au tableau la même structure que celle des feuilles-élèves</w:t>
                      </w:r>
                    </w:p>
                    <w:p w14:paraId="01C2F519" w14:textId="77777777" w:rsidR="00ED549C" w:rsidRPr="00DF12D1" w:rsidRDefault="00ED549C" w:rsidP="00ED549C">
                      <w:pPr>
                        <w:spacing w:after="0"/>
                        <w:rPr>
                          <w:i/>
                          <w:color w:val="2E74B5" w:themeColor="accent1" w:themeShade="BF"/>
                        </w:rPr>
                      </w:pPr>
                      <w:r w:rsidRPr="00DF12D1">
                        <w:rPr>
                          <w:i/>
                          <w:color w:val="2E74B5" w:themeColor="accent1" w:themeShade="BF"/>
                        </w:rPr>
                        <w:t>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2C9B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587F7AB" wp14:editId="7C354883">
                <wp:simplePos x="0" y="0"/>
                <wp:positionH relativeFrom="column">
                  <wp:posOffset>5133975</wp:posOffset>
                </wp:positionH>
                <wp:positionV relativeFrom="paragraph">
                  <wp:posOffset>6427470</wp:posOffset>
                </wp:positionV>
                <wp:extent cx="1295400" cy="276225"/>
                <wp:effectExtent l="0" t="0" r="19050" b="2857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182FF" w14:textId="77777777" w:rsidR="00ED549C" w:rsidRPr="00DF12D1" w:rsidRDefault="00ED549C" w:rsidP="00ED549C">
                            <w:pPr>
                              <w:rPr>
                                <w:b/>
                              </w:rPr>
                            </w:pPr>
                            <w:r w:rsidRPr="00DF12D1">
                              <w:rPr>
                                <w:b/>
                              </w:rPr>
                              <w:t>Évaluation du MdS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F7AB" id="_x0000_s1032" type="#_x0000_t202" style="position:absolute;margin-left:404.25pt;margin-top:506.1pt;width:102pt;height:21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">
                <v:textbox>
                  <w:txbxContent>
                    <w:p w14:paraId="2F4182FF" w14:textId="77777777" w:rsidR="00ED549C" w:rsidRPr="00DF12D1" w:rsidRDefault="00ED549C" w:rsidP="00ED549C">
                      <w:pPr>
                        <w:rPr>
                          <w:b/>
                        </w:rPr>
                      </w:pPr>
                      <w:r w:rsidRPr="00DF12D1">
                        <w:rPr>
                          <w:b/>
                        </w:rPr>
                        <w:t xml:space="preserve">Évaluation du </w:t>
                      </w:r>
                      <w:proofErr w:type="spellStart"/>
                      <w:r w:rsidRPr="00DF12D1">
                        <w:rPr>
                          <w:b/>
                        </w:rPr>
                        <w:t>MdS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2BD149" wp14:editId="6308B58F">
                <wp:simplePos x="0" y="0"/>
                <wp:positionH relativeFrom="column">
                  <wp:posOffset>5172075</wp:posOffset>
                </wp:positionH>
                <wp:positionV relativeFrom="paragraph">
                  <wp:posOffset>4227195</wp:posOffset>
                </wp:positionV>
                <wp:extent cx="1181100" cy="276225"/>
                <wp:effectExtent l="0" t="0" r="19050" b="2857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B2BFB" w14:textId="77777777" w:rsidR="00ED549C" w:rsidRPr="00DF12D1" w:rsidRDefault="00ED549C" w:rsidP="00ED549C">
                            <w:pPr>
                              <w:rPr>
                                <w:b/>
                              </w:rPr>
                            </w:pPr>
                            <w:r w:rsidRPr="00DF12D1">
                              <w:rPr>
                                <w:b/>
                              </w:rPr>
                              <w:t>Auto-évaluation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BD149" id="_x0000_s1033" type="#_x0000_t202" style="position:absolute;margin-left:407.25pt;margin-top:332.85pt;width:93pt;height:21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">
                <v:textbox>
                  <w:txbxContent>
                    <w:p w14:paraId="7F4B2BFB" w14:textId="77777777" w:rsidR="00ED549C" w:rsidRPr="00DF12D1" w:rsidRDefault="00ED549C" w:rsidP="00ED549C">
                      <w:pPr>
                        <w:rPr>
                          <w:b/>
                        </w:rPr>
                      </w:pPr>
                      <w:r w:rsidRPr="00DF12D1">
                        <w:rPr>
                          <w:b/>
                        </w:rPr>
                        <w:t>Auto-évaluation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02A1932" wp14:editId="4A1582BB">
                <wp:simplePos x="0" y="0"/>
                <wp:positionH relativeFrom="margin">
                  <wp:align>left</wp:align>
                </wp:positionH>
                <wp:positionV relativeFrom="paragraph">
                  <wp:posOffset>3750945</wp:posOffset>
                </wp:positionV>
                <wp:extent cx="6362700" cy="304800"/>
                <wp:effectExtent l="0" t="0" r="19050" b="1905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327A3" w14:textId="77777777" w:rsidR="00ED549C" w:rsidRPr="00BA2C9B" w:rsidRDefault="00ED549C" w:rsidP="00ED549C">
                            <w:pPr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BA2C9B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Un exemple simple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1932" id="_x0000_s1034" type="#_x0000_t202" style="position:absolute;margin-left:0;margin-top:295.35pt;width:501pt;height:24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">
                <v:textbox>
                  <w:txbxContent>
                    <w:p w14:paraId="01E327A3" w14:textId="77777777" w:rsidR="00ED549C" w:rsidRPr="00BA2C9B" w:rsidRDefault="00ED549C" w:rsidP="00ED549C">
                      <w:pPr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BA2C9B"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Un exemple simple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7F5A441" w14:textId="017DE4C8" w:rsidR="003320FE" w:rsidRPr="003320FE" w:rsidRDefault="003320FE" w:rsidP="0046757C">
      <w:pPr>
        <w:shd w:val="clear" w:color="auto" w:fill="1F4E79" w:themeFill="accent1" w:themeFillShade="80"/>
        <w:spacing w:after="0"/>
        <w:rPr>
          <w:color w:val="FFFFFF" w:themeColor="background1"/>
        </w:rPr>
      </w:pPr>
      <w:r w:rsidRPr="003320FE">
        <w:rPr>
          <w:b/>
          <w:color w:val="FFFFFF" w:themeColor="background1"/>
          <w:sz w:val="28"/>
          <w:szCs w:val="28"/>
        </w:rPr>
        <w:lastRenderedPageBreak/>
        <w:t xml:space="preserve">DEBUT DE STAGE </w:t>
      </w:r>
      <w:r w:rsidRPr="003320FE">
        <w:rPr>
          <w:color w:val="FFFFFF" w:themeColor="background1"/>
        </w:rPr>
        <w:t>(après deux ou trois heures de cours)</w:t>
      </w:r>
      <w:r w:rsidR="00B2663C">
        <w:rPr>
          <w:color w:val="FFFFFF" w:themeColor="background1"/>
        </w:rPr>
        <w:t xml:space="preserve"> </w:t>
      </w:r>
      <w:r w:rsidR="001447D0">
        <w:rPr>
          <w:color w:val="FFFFFF" w:themeColor="background1"/>
        </w:rPr>
        <w:t>B2-B3</w:t>
      </w:r>
    </w:p>
    <w:p w14:paraId="4485FF66" w14:textId="31FFA1C5" w:rsidR="0046757C" w:rsidRDefault="0046757C" w:rsidP="0046757C">
      <w:pPr>
        <w:spacing w:after="0"/>
        <w:rPr>
          <w:b/>
          <w:sz w:val="24"/>
          <w:szCs w:val="24"/>
        </w:rPr>
      </w:pPr>
    </w:p>
    <w:p w14:paraId="35E20DF5" w14:textId="63144475" w:rsidR="003320FE" w:rsidRPr="003320FE" w:rsidRDefault="003320FE" w:rsidP="0046757C">
      <w:pPr>
        <w:spacing w:after="0"/>
        <w:rPr>
          <w:sz w:val="24"/>
          <w:szCs w:val="24"/>
        </w:rPr>
      </w:pPr>
      <w:r w:rsidRPr="001447D0">
        <w:rPr>
          <w:b/>
          <w:sz w:val="24"/>
          <w:szCs w:val="24"/>
        </w:rPr>
        <w:t>AUTO-EVALUATION</w:t>
      </w:r>
      <w:r w:rsidRPr="003320FE">
        <w:rPr>
          <w:sz w:val="24"/>
          <w:szCs w:val="24"/>
        </w:rPr>
        <w:t> </w:t>
      </w:r>
      <w:r w:rsidR="00A236BD">
        <w:rPr>
          <w:sz w:val="24"/>
          <w:szCs w:val="24"/>
        </w:rPr>
        <w:t xml:space="preserve">    </w:t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B2663C">
        <w:rPr>
          <w:sz w:val="24"/>
          <w:szCs w:val="24"/>
        </w:rPr>
        <w:t>copie de l’</w:t>
      </w:r>
      <w:r w:rsidR="00A236BD" w:rsidRPr="00A236BD">
        <w:rPr>
          <w:b/>
          <w:sz w:val="24"/>
          <w:szCs w:val="24"/>
        </w:rPr>
        <w:t>EVALUATION DU MdS</w:t>
      </w:r>
      <w:r w:rsidRPr="003320FE">
        <w:rPr>
          <w:sz w:val="24"/>
          <w:szCs w:val="24"/>
        </w:rPr>
        <w:t xml:space="preserve"> </w:t>
      </w:r>
    </w:p>
    <w:p w14:paraId="3908FEA8" w14:textId="44D3A30A" w:rsidR="003320FE" w:rsidRDefault="00A236BD" w:rsidP="0046757C">
      <w:pPr>
        <w:spacing w:after="0"/>
      </w:pPr>
      <w:r>
        <w:rPr>
          <w:noProof/>
          <w:lang w:val="fr-FR" w:eastAsia="fr-FR"/>
        </w:rPr>
        <w:drawing>
          <wp:anchor distT="0" distB="0" distL="114300" distR="114300" simplePos="0" relativeHeight="251736064" behindDoc="1" locked="0" layoutInCell="1" allowOverlap="1" wp14:anchorId="2C08B27D" wp14:editId="00B9847B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331724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ight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brightnessContrast bright="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16931" r="44610" b="34127"/>
                    <a:stretch/>
                  </pic:blipFill>
                  <pic:spPr bwMode="auto">
                    <a:xfrm>
                      <a:off x="0" y="0"/>
                      <a:ext cx="331724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38112" behindDoc="1" locked="0" layoutInCell="1" allowOverlap="1" wp14:anchorId="5F4400A2" wp14:editId="362E4241">
            <wp:simplePos x="0" y="0"/>
            <wp:positionH relativeFrom="column">
              <wp:posOffset>3579495</wp:posOffset>
            </wp:positionH>
            <wp:positionV relativeFrom="paragraph">
              <wp:posOffset>106680</wp:posOffset>
            </wp:positionV>
            <wp:extent cx="2702560" cy="2041525"/>
            <wp:effectExtent l="0" t="0" r="2540" b="0"/>
            <wp:wrapTight wrapText="bothSides">
              <wp:wrapPolygon edited="0">
                <wp:start x="0" y="0"/>
                <wp:lineTo x="0" y="21365"/>
                <wp:lineTo x="21468" y="21365"/>
                <wp:lineTo x="21468" y="0"/>
                <wp:lineTo x="0" y="0"/>
              </wp:wrapPolygon>
            </wp:wrapTight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brightnessContrast bright="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16931" r="44610" b="34127"/>
                    <a:stretch/>
                  </pic:blipFill>
                  <pic:spPr bwMode="auto">
                    <a:xfrm>
                      <a:off x="0" y="0"/>
                      <a:ext cx="2702560" cy="20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E3891" w14:textId="03D86828" w:rsidR="003320FE" w:rsidRDefault="00A236BD" w:rsidP="0046757C">
      <w:pPr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</w:p>
    <w:p w14:paraId="73F0DC61" w14:textId="7BD6258E" w:rsidR="00A236BD" w:rsidRDefault="00A236BD" w:rsidP="0046757C">
      <w:pPr>
        <w:spacing w:after="0"/>
        <w:rPr>
          <w:noProof/>
          <w:lang w:eastAsia="fr-FR"/>
        </w:rPr>
      </w:pPr>
    </w:p>
    <w:p w14:paraId="064B60D7" w14:textId="01468E76" w:rsidR="00A236BD" w:rsidRDefault="00A236BD" w:rsidP="0046757C">
      <w:pPr>
        <w:spacing w:after="0"/>
        <w:rPr>
          <w:noProof/>
          <w:lang w:eastAsia="fr-FR"/>
        </w:rPr>
      </w:pPr>
    </w:p>
    <w:p w14:paraId="5C1FE7E7" w14:textId="4F10787C" w:rsidR="00A236BD" w:rsidRDefault="00A236BD" w:rsidP="0046757C">
      <w:pPr>
        <w:spacing w:after="0"/>
        <w:rPr>
          <w:noProof/>
          <w:lang w:eastAsia="fr-FR"/>
        </w:rPr>
      </w:pPr>
    </w:p>
    <w:p w14:paraId="45EB18A5" w14:textId="466FDFED" w:rsidR="00A236BD" w:rsidRDefault="00A236BD" w:rsidP="0046757C">
      <w:pPr>
        <w:spacing w:after="0"/>
        <w:rPr>
          <w:noProof/>
          <w:lang w:eastAsia="fr-FR"/>
        </w:rPr>
      </w:pPr>
    </w:p>
    <w:p w14:paraId="68FF9430" w14:textId="704ED1CE" w:rsidR="00A236BD" w:rsidRDefault="00A236BD" w:rsidP="0046757C">
      <w:pPr>
        <w:spacing w:after="0"/>
        <w:rPr>
          <w:noProof/>
          <w:lang w:eastAsia="fr-FR"/>
        </w:rPr>
      </w:pPr>
    </w:p>
    <w:p w14:paraId="7DC1A578" w14:textId="71E650DB" w:rsidR="00A236BD" w:rsidRDefault="00A236BD" w:rsidP="0046757C">
      <w:pPr>
        <w:spacing w:after="0"/>
        <w:rPr>
          <w:noProof/>
          <w:lang w:eastAsia="fr-FR"/>
        </w:rPr>
      </w:pPr>
    </w:p>
    <w:p w14:paraId="21D70D02" w14:textId="4E39D95D" w:rsidR="003320FE" w:rsidRDefault="003320FE" w:rsidP="0046757C">
      <w:pPr>
        <w:spacing w:after="0"/>
      </w:pPr>
    </w:p>
    <w:p w14:paraId="3ACE07B6" w14:textId="61BCAACF" w:rsidR="0046757C" w:rsidRDefault="0046757C" w:rsidP="0046757C">
      <w:pPr>
        <w:spacing w:after="0"/>
      </w:pPr>
    </w:p>
    <w:p w14:paraId="6B3F4257" w14:textId="6DB60190" w:rsidR="0046757C" w:rsidRDefault="0046757C" w:rsidP="0046757C">
      <w:pPr>
        <w:spacing w:after="0"/>
      </w:pPr>
    </w:p>
    <w:p w14:paraId="7553A56D" w14:textId="1124D84B" w:rsidR="0046757C" w:rsidRDefault="0046757C" w:rsidP="0046757C">
      <w:pPr>
        <w:spacing w:after="0"/>
      </w:pPr>
    </w:p>
    <w:p w14:paraId="48C405AB" w14:textId="45A45439" w:rsidR="0046757C" w:rsidRDefault="0046757C" w:rsidP="0046757C">
      <w:pPr>
        <w:spacing w:after="0"/>
      </w:pPr>
    </w:p>
    <w:p w14:paraId="44B19A68" w14:textId="05211232" w:rsidR="0046757C" w:rsidRDefault="0046757C" w:rsidP="0046757C">
      <w:pPr>
        <w:spacing w:after="0"/>
      </w:pPr>
    </w:p>
    <w:p w14:paraId="499FA2C1" w14:textId="0CF2670E" w:rsidR="00A236BD" w:rsidRPr="003320FE" w:rsidRDefault="00A236BD" w:rsidP="0046757C">
      <w:pPr>
        <w:shd w:val="clear" w:color="auto" w:fill="1F4E79" w:themeFill="accent1" w:themeFillShade="80"/>
        <w:spacing w:after="0"/>
        <w:rPr>
          <w:color w:val="FFFFFF" w:themeColor="background1"/>
        </w:rPr>
      </w:pPr>
      <w:r>
        <w:rPr>
          <w:b/>
          <w:color w:val="FFFFFF" w:themeColor="background1"/>
          <w:sz w:val="28"/>
          <w:szCs w:val="28"/>
        </w:rPr>
        <w:t>MILIEU</w:t>
      </w:r>
      <w:r w:rsidRPr="003320FE">
        <w:rPr>
          <w:b/>
          <w:color w:val="FFFFFF" w:themeColor="background1"/>
          <w:sz w:val="28"/>
          <w:szCs w:val="28"/>
        </w:rPr>
        <w:t xml:space="preserve"> DE STAGE </w:t>
      </w:r>
      <w:r>
        <w:rPr>
          <w:color w:val="FFFFFF" w:themeColor="background1"/>
        </w:rPr>
        <w:t>B2-B3</w:t>
      </w:r>
    </w:p>
    <w:p w14:paraId="222DB5E4" w14:textId="76A8887F" w:rsidR="0046757C" w:rsidRDefault="0046757C" w:rsidP="0046757C">
      <w:pPr>
        <w:spacing w:after="0"/>
        <w:rPr>
          <w:b/>
          <w:sz w:val="24"/>
          <w:szCs w:val="24"/>
        </w:rPr>
      </w:pPr>
    </w:p>
    <w:p w14:paraId="3864FD03" w14:textId="3A255C85" w:rsidR="00A236BD" w:rsidRPr="003320FE" w:rsidRDefault="00A236BD" w:rsidP="0046757C">
      <w:pPr>
        <w:spacing w:after="0"/>
        <w:rPr>
          <w:sz w:val="24"/>
          <w:szCs w:val="24"/>
        </w:rPr>
      </w:pPr>
      <w:r w:rsidRPr="001447D0">
        <w:rPr>
          <w:b/>
          <w:sz w:val="24"/>
          <w:szCs w:val="24"/>
        </w:rPr>
        <w:t>AUTO-EVALUATION</w:t>
      </w:r>
      <w:r w:rsidRPr="003320FE">
        <w:rPr>
          <w:sz w:val="24"/>
          <w:szCs w:val="24"/>
        </w:rPr>
        <w:t> 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2663C">
        <w:rPr>
          <w:sz w:val="24"/>
          <w:szCs w:val="24"/>
        </w:rPr>
        <w:t>copie de l’</w:t>
      </w:r>
      <w:r w:rsidRPr="00A236BD">
        <w:rPr>
          <w:b/>
          <w:sz w:val="24"/>
          <w:szCs w:val="24"/>
        </w:rPr>
        <w:t>EVALUATION DU MdS</w:t>
      </w:r>
      <w:r w:rsidRPr="003320FE">
        <w:rPr>
          <w:sz w:val="24"/>
          <w:szCs w:val="24"/>
        </w:rPr>
        <w:t xml:space="preserve"> </w:t>
      </w:r>
    </w:p>
    <w:p w14:paraId="154B223A" w14:textId="28123423" w:rsidR="00A236BD" w:rsidRDefault="00A236BD" w:rsidP="0046757C">
      <w:pPr>
        <w:spacing w:after="0"/>
      </w:pPr>
      <w:r>
        <w:rPr>
          <w:noProof/>
          <w:lang w:val="fr-FR" w:eastAsia="fr-FR"/>
        </w:rPr>
        <w:drawing>
          <wp:anchor distT="0" distB="0" distL="114300" distR="114300" simplePos="0" relativeHeight="251740160" behindDoc="1" locked="0" layoutInCell="1" allowOverlap="1" wp14:anchorId="1CE9E459" wp14:editId="5D66E1E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343090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68" y="21441"/>
                <wp:lineTo x="21468" y="0"/>
                <wp:lineTo x="0" y="0"/>
              </wp:wrapPolygon>
            </wp:wrapTight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brightnessContrast bright="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16931" r="44610" b="34127"/>
                    <a:stretch/>
                  </pic:blipFill>
                  <pic:spPr bwMode="auto">
                    <a:xfrm>
                      <a:off x="0" y="0"/>
                      <a:ext cx="343090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41184" behindDoc="1" locked="0" layoutInCell="1" allowOverlap="1" wp14:anchorId="7AF695B2" wp14:editId="79821681">
            <wp:simplePos x="0" y="0"/>
            <wp:positionH relativeFrom="column">
              <wp:posOffset>3579495</wp:posOffset>
            </wp:positionH>
            <wp:positionV relativeFrom="paragraph">
              <wp:posOffset>106680</wp:posOffset>
            </wp:positionV>
            <wp:extent cx="2702560" cy="2041525"/>
            <wp:effectExtent l="0" t="0" r="2540" b="0"/>
            <wp:wrapTight wrapText="bothSides">
              <wp:wrapPolygon edited="0">
                <wp:start x="0" y="0"/>
                <wp:lineTo x="0" y="21365"/>
                <wp:lineTo x="21468" y="21365"/>
                <wp:lineTo x="21468" y="0"/>
                <wp:lineTo x="0" y="0"/>
              </wp:wrapPolygon>
            </wp:wrapTight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brightnessContrast bright="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16931" r="44610" b="34127"/>
                    <a:stretch/>
                  </pic:blipFill>
                  <pic:spPr bwMode="auto">
                    <a:xfrm>
                      <a:off x="0" y="0"/>
                      <a:ext cx="2702560" cy="20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CBF24" w14:textId="77777777" w:rsidR="00A236BD" w:rsidRDefault="00A236BD" w:rsidP="0046757C">
      <w:pPr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</w:p>
    <w:p w14:paraId="2CEDD180" w14:textId="77777777" w:rsidR="00A236BD" w:rsidRDefault="00A236BD" w:rsidP="0046757C">
      <w:pPr>
        <w:spacing w:after="0"/>
        <w:rPr>
          <w:noProof/>
          <w:lang w:eastAsia="fr-FR"/>
        </w:rPr>
      </w:pPr>
    </w:p>
    <w:p w14:paraId="3A8AD412" w14:textId="77777777" w:rsidR="00A236BD" w:rsidRDefault="00A236BD" w:rsidP="0046757C">
      <w:pPr>
        <w:spacing w:after="0"/>
        <w:rPr>
          <w:noProof/>
          <w:lang w:eastAsia="fr-FR"/>
        </w:rPr>
      </w:pPr>
    </w:p>
    <w:p w14:paraId="521ACCD5" w14:textId="471460CD" w:rsidR="003320FE" w:rsidRDefault="003320FE" w:rsidP="0046757C">
      <w:pPr>
        <w:spacing w:after="0"/>
      </w:pPr>
    </w:p>
    <w:p w14:paraId="6930EFAD" w14:textId="24CC663A" w:rsidR="003320FE" w:rsidRDefault="003320FE" w:rsidP="0046757C">
      <w:pPr>
        <w:spacing w:after="0"/>
      </w:pPr>
    </w:p>
    <w:p w14:paraId="1567BA0F" w14:textId="4B3C864A" w:rsidR="003320FE" w:rsidRDefault="003320FE" w:rsidP="0046757C">
      <w:pPr>
        <w:spacing w:after="0"/>
      </w:pPr>
    </w:p>
    <w:p w14:paraId="47598EBE" w14:textId="4F29D96A" w:rsidR="003320FE" w:rsidRDefault="003320FE" w:rsidP="0046757C">
      <w:pPr>
        <w:spacing w:after="0"/>
      </w:pPr>
    </w:p>
    <w:p w14:paraId="12DE9F3F" w14:textId="46A19FC8" w:rsidR="0046757C" w:rsidRDefault="0046757C" w:rsidP="0046757C">
      <w:pPr>
        <w:spacing w:after="0"/>
      </w:pPr>
    </w:p>
    <w:p w14:paraId="0C3DC356" w14:textId="387B6720" w:rsidR="0046757C" w:rsidRDefault="0046757C" w:rsidP="0046757C">
      <w:pPr>
        <w:spacing w:after="0"/>
      </w:pPr>
    </w:p>
    <w:p w14:paraId="71301465" w14:textId="5C8B6013" w:rsidR="0046757C" w:rsidRDefault="0046757C" w:rsidP="0046757C">
      <w:pPr>
        <w:spacing w:after="0"/>
      </w:pPr>
    </w:p>
    <w:p w14:paraId="69F19CA1" w14:textId="6DDF3CB7" w:rsidR="0046757C" w:rsidRDefault="0046757C" w:rsidP="0046757C">
      <w:pPr>
        <w:spacing w:after="0"/>
      </w:pPr>
    </w:p>
    <w:p w14:paraId="6BE7A39E" w14:textId="77777777" w:rsidR="0046757C" w:rsidRDefault="0046757C" w:rsidP="0046757C">
      <w:pPr>
        <w:spacing w:after="0"/>
      </w:pPr>
    </w:p>
    <w:p w14:paraId="51C5D8D4" w14:textId="33BC4A84" w:rsidR="003320FE" w:rsidRDefault="003320FE" w:rsidP="0046757C">
      <w:pPr>
        <w:spacing w:after="0"/>
      </w:pPr>
    </w:p>
    <w:p w14:paraId="0E2C6D4B" w14:textId="68BF49BF" w:rsidR="00A236BD" w:rsidRDefault="00A236BD" w:rsidP="0046757C">
      <w:pPr>
        <w:spacing w:after="0"/>
      </w:pPr>
    </w:p>
    <w:p w14:paraId="513959FA" w14:textId="55114079" w:rsidR="00A236BD" w:rsidRPr="003320FE" w:rsidRDefault="00A236BD" w:rsidP="0046757C">
      <w:pPr>
        <w:shd w:val="clear" w:color="auto" w:fill="1F4E79" w:themeFill="accent1" w:themeFillShade="80"/>
        <w:spacing w:after="0"/>
        <w:rPr>
          <w:color w:val="FFFFFF" w:themeColor="background1"/>
        </w:rPr>
      </w:pPr>
      <w:r>
        <w:rPr>
          <w:b/>
          <w:color w:val="FFFFFF" w:themeColor="background1"/>
          <w:sz w:val="28"/>
          <w:szCs w:val="28"/>
        </w:rPr>
        <w:t>FIN</w:t>
      </w:r>
      <w:r w:rsidRPr="003320FE">
        <w:rPr>
          <w:b/>
          <w:color w:val="FFFFFF" w:themeColor="background1"/>
          <w:sz w:val="28"/>
          <w:szCs w:val="28"/>
        </w:rPr>
        <w:t xml:space="preserve"> DE STAGE </w:t>
      </w:r>
      <w:r>
        <w:rPr>
          <w:color w:val="FFFFFF" w:themeColor="background1"/>
        </w:rPr>
        <w:t>(</w:t>
      </w:r>
      <w:r w:rsidR="00B2663C">
        <w:rPr>
          <w:color w:val="FFFFFF" w:themeColor="background1"/>
        </w:rPr>
        <w:t>milieu</w:t>
      </w:r>
      <w:r>
        <w:rPr>
          <w:color w:val="FFFFFF" w:themeColor="background1"/>
        </w:rPr>
        <w:t xml:space="preserve"> de la dernière semaine) B2-B3</w:t>
      </w:r>
    </w:p>
    <w:p w14:paraId="42497A78" w14:textId="09B09D5D" w:rsidR="0046757C" w:rsidRDefault="0046757C" w:rsidP="0046757C">
      <w:pPr>
        <w:spacing w:after="0"/>
        <w:rPr>
          <w:b/>
          <w:sz w:val="24"/>
          <w:szCs w:val="24"/>
        </w:rPr>
      </w:pPr>
    </w:p>
    <w:p w14:paraId="59F72CCF" w14:textId="6B2C1EC3" w:rsidR="00A236BD" w:rsidRPr="003320FE" w:rsidRDefault="0046757C" w:rsidP="0046757C">
      <w:pPr>
        <w:spacing w:after="0"/>
        <w:rPr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3232" behindDoc="1" locked="0" layoutInCell="1" allowOverlap="1" wp14:anchorId="6BF4A02B" wp14:editId="07232BAF">
            <wp:simplePos x="0" y="0"/>
            <wp:positionH relativeFrom="margin">
              <wp:posOffset>-38100</wp:posOffset>
            </wp:positionH>
            <wp:positionV relativeFrom="paragraph">
              <wp:posOffset>205105</wp:posOffset>
            </wp:positionV>
            <wp:extent cx="3333750" cy="2515870"/>
            <wp:effectExtent l="0" t="0" r="0" b="0"/>
            <wp:wrapTight wrapText="bothSides">
              <wp:wrapPolygon edited="0">
                <wp:start x="0" y="0"/>
                <wp:lineTo x="0" y="21426"/>
                <wp:lineTo x="21477" y="21426"/>
                <wp:lineTo x="21477" y="0"/>
                <wp:lineTo x="0" y="0"/>
              </wp:wrapPolygon>
            </wp:wrapTight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brightnessContrast bright="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16931" r="44610" b="34127"/>
                    <a:stretch/>
                  </pic:blipFill>
                  <pic:spPr bwMode="auto">
                    <a:xfrm>
                      <a:off x="0" y="0"/>
                      <a:ext cx="3333750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6BD" w:rsidRPr="001447D0">
        <w:rPr>
          <w:b/>
          <w:sz w:val="24"/>
          <w:szCs w:val="24"/>
        </w:rPr>
        <w:t>AUTO-EVALUATION</w:t>
      </w:r>
      <w:r w:rsidR="00A236BD" w:rsidRPr="003320FE">
        <w:rPr>
          <w:sz w:val="24"/>
          <w:szCs w:val="24"/>
        </w:rPr>
        <w:t> </w:t>
      </w:r>
      <w:r w:rsidR="00A236BD">
        <w:rPr>
          <w:sz w:val="24"/>
          <w:szCs w:val="24"/>
        </w:rPr>
        <w:t xml:space="preserve">    </w:t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A236BD">
        <w:rPr>
          <w:sz w:val="24"/>
          <w:szCs w:val="24"/>
        </w:rPr>
        <w:tab/>
      </w:r>
      <w:r w:rsidR="00B2663C">
        <w:rPr>
          <w:sz w:val="24"/>
          <w:szCs w:val="24"/>
        </w:rPr>
        <w:t>copie de l’</w:t>
      </w:r>
      <w:r w:rsidR="00A236BD" w:rsidRPr="00A236BD">
        <w:rPr>
          <w:b/>
          <w:sz w:val="24"/>
          <w:szCs w:val="24"/>
        </w:rPr>
        <w:t>EVALUATION DU MdS</w:t>
      </w:r>
      <w:r w:rsidR="00A236BD" w:rsidRPr="003320FE">
        <w:rPr>
          <w:sz w:val="24"/>
          <w:szCs w:val="24"/>
        </w:rPr>
        <w:t xml:space="preserve"> </w:t>
      </w:r>
    </w:p>
    <w:p w14:paraId="7A7EE53A" w14:textId="2340F93E" w:rsidR="00A236BD" w:rsidRDefault="00A236BD" w:rsidP="0046757C">
      <w:pPr>
        <w:spacing w:after="0"/>
      </w:pPr>
      <w:r>
        <w:rPr>
          <w:noProof/>
          <w:lang w:val="fr-FR" w:eastAsia="fr-FR"/>
        </w:rPr>
        <w:drawing>
          <wp:anchor distT="0" distB="0" distL="114300" distR="114300" simplePos="0" relativeHeight="251744256" behindDoc="1" locked="0" layoutInCell="1" allowOverlap="1" wp14:anchorId="644845B2" wp14:editId="26708C51">
            <wp:simplePos x="0" y="0"/>
            <wp:positionH relativeFrom="column">
              <wp:posOffset>3579495</wp:posOffset>
            </wp:positionH>
            <wp:positionV relativeFrom="paragraph">
              <wp:posOffset>106680</wp:posOffset>
            </wp:positionV>
            <wp:extent cx="2702560" cy="2041525"/>
            <wp:effectExtent l="0" t="0" r="2540" b="0"/>
            <wp:wrapTight wrapText="bothSides">
              <wp:wrapPolygon edited="0">
                <wp:start x="0" y="0"/>
                <wp:lineTo x="0" y="21365"/>
                <wp:lineTo x="21468" y="21365"/>
                <wp:lineTo x="21468" y="0"/>
                <wp:lineTo x="0" y="0"/>
              </wp:wrapPolygon>
            </wp:wrapTight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brightnessContrast bright="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16931" r="44610" b="34127"/>
                    <a:stretch/>
                  </pic:blipFill>
                  <pic:spPr bwMode="auto">
                    <a:xfrm>
                      <a:off x="0" y="0"/>
                      <a:ext cx="2702560" cy="20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CCEB7" w14:textId="79D2923C" w:rsidR="00A236BD" w:rsidRDefault="00A236BD" w:rsidP="0046757C">
      <w:pPr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</w:p>
    <w:p w14:paraId="5F032B01" w14:textId="77777777" w:rsidR="00A236BD" w:rsidRDefault="00A236BD" w:rsidP="0046757C">
      <w:pPr>
        <w:spacing w:after="0"/>
        <w:rPr>
          <w:noProof/>
          <w:lang w:eastAsia="fr-FR"/>
        </w:rPr>
      </w:pPr>
    </w:p>
    <w:p w14:paraId="1795AE31" w14:textId="77777777" w:rsidR="00A236BD" w:rsidRDefault="00A236BD" w:rsidP="0046757C">
      <w:pPr>
        <w:spacing w:after="0"/>
        <w:rPr>
          <w:noProof/>
          <w:lang w:eastAsia="fr-FR"/>
        </w:rPr>
      </w:pPr>
    </w:p>
    <w:p w14:paraId="2E1C13A2" w14:textId="77777777" w:rsidR="003320FE" w:rsidRDefault="003320FE" w:rsidP="0046757C">
      <w:pPr>
        <w:spacing w:after="0"/>
      </w:pPr>
    </w:p>
    <w:p w14:paraId="0A93EEDD" w14:textId="17D3FF6B" w:rsidR="00A236BD" w:rsidRDefault="00A236BD" w:rsidP="0046757C">
      <w:pPr>
        <w:spacing w:after="0"/>
        <w:rPr>
          <w:sz w:val="24"/>
          <w:szCs w:val="24"/>
        </w:rPr>
      </w:pPr>
    </w:p>
    <w:p w14:paraId="3AFA5B00" w14:textId="3181F282" w:rsidR="0046757C" w:rsidRDefault="0046757C" w:rsidP="0046757C">
      <w:pPr>
        <w:spacing w:after="0"/>
        <w:rPr>
          <w:sz w:val="24"/>
          <w:szCs w:val="24"/>
        </w:rPr>
      </w:pPr>
    </w:p>
    <w:p w14:paraId="61412118" w14:textId="77777777" w:rsidR="0046757C" w:rsidRDefault="0046757C" w:rsidP="0046757C">
      <w:pPr>
        <w:spacing w:after="0"/>
        <w:rPr>
          <w:sz w:val="24"/>
          <w:szCs w:val="24"/>
        </w:rPr>
      </w:pPr>
    </w:p>
    <w:p w14:paraId="5E26DBB8" w14:textId="77777777" w:rsidR="00A236BD" w:rsidRDefault="00A236BD" w:rsidP="0046757C">
      <w:pPr>
        <w:spacing w:after="0"/>
        <w:rPr>
          <w:sz w:val="24"/>
          <w:szCs w:val="24"/>
        </w:rPr>
      </w:pPr>
    </w:p>
    <w:p w14:paraId="7AE3F0AC" w14:textId="3E476C0F" w:rsidR="00A236BD" w:rsidRDefault="00A236BD" w:rsidP="0046757C">
      <w:pPr>
        <w:spacing w:after="0"/>
        <w:rPr>
          <w:sz w:val="24"/>
          <w:szCs w:val="24"/>
        </w:rPr>
      </w:pPr>
    </w:p>
    <w:p w14:paraId="55094208" w14:textId="77777777" w:rsidR="0046757C" w:rsidRDefault="0046757C" w:rsidP="0046757C">
      <w:pPr>
        <w:spacing w:after="0"/>
        <w:rPr>
          <w:sz w:val="24"/>
          <w:szCs w:val="24"/>
        </w:rPr>
      </w:pPr>
    </w:p>
    <w:p w14:paraId="77A070FC" w14:textId="3E30BF40" w:rsidR="00A236BD" w:rsidRPr="00A236BD" w:rsidRDefault="00A236BD" w:rsidP="0046757C">
      <w:pPr>
        <w:shd w:val="clear" w:color="auto" w:fill="1F4E79" w:themeFill="accent1" w:themeFillShade="80"/>
        <w:spacing w:after="0"/>
        <w:jc w:val="right"/>
        <w:rPr>
          <w:color w:val="FFFFFF" w:themeColor="background1"/>
        </w:rPr>
      </w:pPr>
      <w:r w:rsidRPr="00A236BD">
        <w:rPr>
          <w:b/>
          <w:color w:val="1F4E79" w:themeColor="accent1" w:themeShade="80"/>
          <w:sz w:val="28"/>
          <w:szCs w:val="28"/>
        </w:rPr>
        <w:lastRenderedPageBreak/>
        <w:t>M</w:t>
      </w:r>
      <w:r w:rsidRPr="00A236BD">
        <w:rPr>
          <w:b/>
          <w:color w:val="FFFFFF" w:themeColor="background1"/>
          <w:sz w:val="28"/>
          <w:szCs w:val="28"/>
        </w:rPr>
        <w:t>DEBUT</w:t>
      </w:r>
    </w:p>
    <w:p w14:paraId="28FB793A" w14:textId="4393B6AE" w:rsidR="00A236BD" w:rsidRPr="0046757C" w:rsidRDefault="00A236BD" w:rsidP="0046757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Mes </w:t>
      </w:r>
      <w:r w:rsidR="0046757C" w:rsidRPr="0046757C">
        <w:rPr>
          <w:sz w:val="24"/>
          <w:szCs w:val="24"/>
        </w:rPr>
        <w:t xml:space="preserve">principaux </w:t>
      </w:r>
      <w:r w:rsidRPr="0046757C">
        <w:rPr>
          <w:sz w:val="24"/>
          <w:szCs w:val="24"/>
        </w:rPr>
        <w:t xml:space="preserve">constats : </w:t>
      </w:r>
    </w:p>
    <w:p w14:paraId="72052ABB" w14:textId="11E33595" w:rsidR="00A236BD" w:rsidRDefault="00A236BD" w:rsidP="0046757C">
      <w:pPr>
        <w:spacing w:after="0"/>
        <w:rPr>
          <w:sz w:val="24"/>
          <w:szCs w:val="24"/>
        </w:rPr>
      </w:pPr>
    </w:p>
    <w:p w14:paraId="548B3D84" w14:textId="77777777" w:rsidR="00B2663C" w:rsidRPr="0046757C" w:rsidRDefault="00B2663C" w:rsidP="0046757C">
      <w:pPr>
        <w:spacing w:after="0"/>
        <w:rPr>
          <w:sz w:val="24"/>
          <w:szCs w:val="24"/>
        </w:rPr>
      </w:pPr>
    </w:p>
    <w:p w14:paraId="4754E2C9" w14:textId="4C641ADC" w:rsidR="0046757C" w:rsidRPr="0046757C" w:rsidRDefault="0046757C" w:rsidP="0046757C">
      <w:pPr>
        <w:spacing w:after="0"/>
        <w:rPr>
          <w:sz w:val="24"/>
          <w:szCs w:val="24"/>
        </w:rPr>
      </w:pPr>
    </w:p>
    <w:p w14:paraId="37A88D98" w14:textId="0D0FF6F8" w:rsidR="00A236BD" w:rsidRPr="0046757C" w:rsidRDefault="00A236BD" w:rsidP="0046757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Les constats de l’évolution formative de mon MdS : </w:t>
      </w:r>
    </w:p>
    <w:p w14:paraId="15536487" w14:textId="37E0994E" w:rsidR="003320FE" w:rsidRPr="0046757C" w:rsidRDefault="003320FE" w:rsidP="0046757C">
      <w:pPr>
        <w:spacing w:after="0"/>
      </w:pPr>
    </w:p>
    <w:p w14:paraId="008652DA" w14:textId="09F6AAF9" w:rsidR="003320FE" w:rsidRPr="0046757C" w:rsidRDefault="003320FE" w:rsidP="0046757C">
      <w:pPr>
        <w:spacing w:after="0"/>
      </w:pPr>
    </w:p>
    <w:p w14:paraId="5949693D" w14:textId="77777777" w:rsidR="0046757C" w:rsidRPr="0046757C" w:rsidRDefault="0046757C" w:rsidP="0046757C">
      <w:pPr>
        <w:spacing w:after="0"/>
      </w:pPr>
    </w:p>
    <w:p w14:paraId="6BCC1E02" w14:textId="3211FD1A" w:rsidR="00A236BD" w:rsidRPr="0046757C" w:rsidRDefault="00A236BD" w:rsidP="0046757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APRES ECHANGE, PROPOSITIONS CONCRETES </w:t>
      </w:r>
      <w:r w:rsidR="00B2663C">
        <w:rPr>
          <w:sz w:val="24"/>
          <w:szCs w:val="24"/>
        </w:rPr>
        <w:t>D’AMELIORATION SELON LES CONSTATS</w:t>
      </w:r>
      <w:r w:rsidRPr="0046757C">
        <w:rPr>
          <w:sz w:val="24"/>
          <w:szCs w:val="24"/>
        </w:rPr>
        <w:t xml:space="preserve">…. </w:t>
      </w:r>
    </w:p>
    <w:p w14:paraId="79429865" w14:textId="77777777" w:rsidR="003320FE" w:rsidRPr="0046757C" w:rsidRDefault="003320FE" w:rsidP="0046757C">
      <w:pPr>
        <w:spacing w:after="0"/>
        <w:rPr>
          <w:sz w:val="24"/>
          <w:szCs w:val="24"/>
        </w:rPr>
      </w:pPr>
    </w:p>
    <w:p w14:paraId="0EA4B9F5" w14:textId="607E9AD5" w:rsidR="0046757C" w:rsidRDefault="0046757C" w:rsidP="0046757C">
      <w:pPr>
        <w:spacing w:after="0"/>
        <w:rPr>
          <w:sz w:val="24"/>
          <w:szCs w:val="24"/>
        </w:rPr>
      </w:pPr>
    </w:p>
    <w:p w14:paraId="7406CB5F" w14:textId="31224A3A" w:rsidR="0046757C" w:rsidRDefault="0046757C" w:rsidP="0046757C">
      <w:pPr>
        <w:spacing w:after="0"/>
        <w:rPr>
          <w:sz w:val="24"/>
          <w:szCs w:val="24"/>
        </w:rPr>
      </w:pPr>
    </w:p>
    <w:p w14:paraId="0F240482" w14:textId="7EF7E613" w:rsidR="0046757C" w:rsidRDefault="0046757C" w:rsidP="0046757C">
      <w:pPr>
        <w:spacing w:after="0"/>
        <w:rPr>
          <w:sz w:val="24"/>
          <w:szCs w:val="24"/>
        </w:rPr>
      </w:pPr>
    </w:p>
    <w:p w14:paraId="35D02391" w14:textId="77777777" w:rsidR="0046757C" w:rsidRDefault="0046757C" w:rsidP="0046757C">
      <w:pPr>
        <w:spacing w:after="0"/>
        <w:rPr>
          <w:sz w:val="24"/>
          <w:szCs w:val="24"/>
        </w:rPr>
      </w:pPr>
    </w:p>
    <w:p w14:paraId="173617B8" w14:textId="046001D7" w:rsidR="00A236BD" w:rsidRDefault="00A236BD" w:rsidP="0046757C">
      <w:pPr>
        <w:spacing w:after="0"/>
        <w:rPr>
          <w:sz w:val="24"/>
          <w:szCs w:val="24"/>
        </w:rPr>
      </w:pPr>
    </w:p>
    <w:p w14:paraId="43BB033B" w14:textId="194DF0AE" w:rsidR="00A236BD" w:rsidRPr="00A236BD" w:rsidRDefault="00A236BD" w:rsidP="0046757C">
      <w:pPr>
        <w:shd w:val="clear" w:color="auto" w:fill="1F4E79" w:themeFill="accent1" w:themeFillShade="80"/>
        <w:spacing w:after="0"/>
        <w:jc w:val="right"/>
        <w:rPr>
          <w:color w:val="FFFFFF" w:themeColor="background1"/>
        </w:rPr>
      </w:pPr>
      <w:r w:rsidRPr="00A236BD">
        <w:rPr>
          <w:b/>
          <w:color w:val="1F4E79" w:themeColor="accent1" w:themeShade="80"/>
          <w:sz w:val="28"/>
          <w:szCs w:val="28"/>
        </w:rPr>
        <w:t>M</w:t>
      </w:r>
      <w:r w:rsidRPr="00A236BD">
        <w:rPr>
          <w:b/>
          <w:color w:val="FFFFFF" w:themeColor="background1"/>
          <w:sz w:val="28"/>
          <w:szCs w:val="28"/>
        </w:rPr>
        <w:t xml:space="preserve"> </w:t>
      </w:r>
      <w:r>
        <w:rPr>
          <w:b/>
          <w:color w:val="FFFFFF" w:themeColor="background1"/>
          <w:sz w:val="28"/>
          <w:szCs w:val="28"/>
        </w:rPr>
        <w:t>MILIEU</w:t>
      </w:r>
    </w:p>
    <w:p w14:paraId="0DF9F02F" w14:textId="77777777" w:rsidR="00B2663C" w:rsidRPr="0046757C" w:rsidRDefault="00B2663C" w:rsidP="00B2663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Mes principaux constats : </w:t>
      </w:r>
    </w:p>
    <w:p w14:paraId="487FE808" w14:textId="77777777" w:rsidR="00B2663C" w:rsidRDefault="00B2663C" w:rsidP="00B2663C">
      <w:pPr>
        <w:spacing w:after="0"/>
        <w:rPr>
          <w:sz w:val="24"/>
          <w:szCs w:val="24"/>
        </w:rPr>
      </w:pPr>
    </w:p>
    <w:p w14:paraId="6DF55425" w14:textId="77777777" w:rsidR="00B2663C" w:rsidRPr="0046757C" w:rsidRDefault="00B2663C" w:rsidP="00B2663C">
      <w:pPr>
        <w:spacing w:after="0"/>
        <w:rPr>
          <w:sz w:val="24"/>
          <w:szCs w:val="24"/>
        </w:rPr>
      </w:pPr>
    </w:p>
    <w:p w14:paraId="77A9F617" w14:textId="77777777" w:rsidR="00B2663C" w:rsidRPr="0046757C" w:rsidRDefault="00B2663C" w:rsidP="00B2663C">
      <w:pPr>
        <w:spacing w:after="0"/>
        <w:rPr>
          <w:sz w:val="24"/>
          <w:szCs w:val="24"/>
        </w:rPr>
      </w:pPr>
    </w:p>
    <w:p w14:paraId="4E52CADD" w14:textId="77777777" w:rsidR="00B2663C" w:rsidRPr="0046757C" w:rsidRDefault="00B2663C" w:rsidP="00B2663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Les constats de l’évolution formative de mon MdS : </w:t>
      </w:r>
    </w:p>
    <w:p w14:paraId="593D5986" w14:textId="77777777" w:rsidR="00B2663C" w:rsidRPr="0046757C" w:rsidRDefault="00B2663C" w:rsidP="00B2663C">
      <w:pPr>
        <w:spacing w:after="0"/>
      </w:pPr>
    </w:p>
    <w:p w14:paraId="21A05055" w14:textId="77777777" w:rsidR="00B2663C" w:rsidRPr="0046757C" w:rsidRDefault="00B2663C" w:rsidP="00B2663C">
      <w:pPr>
        <w:spacing w:after="0"/>
      </w:pPr>
    </w:p>
    <w:p w14:paraId="1E36A0E0" w14:textId="77777777" w:rsidR="00B2663C" w:rsidRPr="0046757C" w:rsidRDefault="00B2663C" w:rsidP="00B2663C">
      <w:pPr>
        <w:spacing w:after="0"/>
      </w:pPr>
    </w:p>
    <w:p w14:paraId="30C67C9B" w14:textId="77777777" w:rsidR="00B2663C" w:rsidRPr="0046757C" w:rsidRDefault="00B2663C" w:rsidP="00B2663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APRES ECHANGE, PROPOSITIONS CONCRETES </w:t>
      </w:r>
      <w:r>
        <w:rPr>
          <w:sz w:val="24"/>
          <w:szCs w:val="24"/>
        </w:rPr>
        <w:t>D’AMELIORATION SELON LES CONSTATS</w:t>
      </w:r>
      <w:r w:rsidRPr="0046757C">
        <w:rPr>
          <w:sz w:val="24"/>
          <w:szCs w:val="24"/>
        </w:rPr>
        <w:t xml:space="preserve">…. </w:t>
      </w:r>
    </w:p>
    <w:p w14:paraId="49A707DF" w14:textId="77777777" w:rsidR="00B2663C" w:rsidRPr="0046757C" w:rsidRDefault="00B2663C" w:rsidP="00B2663C">
      <w:pPr>
        <w:spacing w:after="0"/>
        <w:rPr>
          <w:sz w:val="24"/>
          <w:szCs w:val="24"/>
        </w:rPr>
      </w:pPr>
    </w:p>
    <w:p w14:paraId="27E5CD61" w14:textId="5BD66C30" w:rsidR="00B2663C" w:rsidRDefault="00B2663C" w:rsidP="00B2663C">
      <w:pPr>
        <w:spacing w:after="0"/>
        <w:rPr>
          <w:sz w:val="24"/>
          <w:szCs w:val="24"/>
        </w:rPr>
      </w:pPr>
    </w:p>
    <w:p w14:paraId="4C015FED" w14:textId="633DAD0E" w:rsidR="00B2663C" w:rsidRDefault="00B2663C" w:rsidP="00B2663C">
      <w:pPr>
        <w:spacing w:after="0"/>
        <w:rPr>
          <w:sz w:val="24"/>
          <w:szCs w:val="24"/>
        </w:rPr>
      </w:pPr>
    </w:p>
    <w:p w14:paraId="5024D344" w14:textId="77777777" w:rsidR="00401D2A" w:rsidRDefault="00401D2A" w:rsidP="00B2663C">
      <w:pPr>
        <w:spacing w:after="0"/>
        <w:rPr>
          <w:sz w:val="24"/>
          <w:szCs w:val="24"/>
        </w:rPr>
      </w:pPr>
    </w:p>
    <w:p w14:paraId="744EE833" w14:textId="53B14971" w:rsidR="00A236BD" w:rsidRDefault="00A236BD" w:rsidP="0046757C">
      <w:pPr>
        <w:spacing w:after="0"/>
        <w:rPr>
          <w:sz w:val="24"/>
          <w:szCs w:val="24"/>
        </w:rPr>
      </w:pPr>
    </w:p>
    <w:p w14:paraId="3FCEA974" w14:textId="6A983861" w:rsidR="0046757C" w:rsidRDefault="0046757C" w:rsidP="0046757C">
      <w:pPr>
        <w:spacing w:after="0"/>
        <w:rPr>
          <w:sz w:val="24"/>
          <w:szCs w:val="24"/>
        </w:rPr>
      </w:pPr>
    </w:p>
    <w:p w14:paraId="59B4EF3B" w14:textId="42EA6798" w:rsidR="00A236BD" w:rsidRPr="00A236BD" w:rsidRDefault="00A236BD" w:rsidP="0046757C">
      <w:pPr>
        <w:shd w:val="clear" w:color="auto" w:fill="1F4E79" w:themeFill="accent1" w:themeFillShade="80"/>
        <w:spacing w:after="0"/>
        <w:jc w:val="right"/>
        <w:rPr>
          <w:color w:val="FFFFFF" w:themeColor="background1"/>
        </w:rPr>
      </w:pPr>
      <w:r w:rsidRPr="00A236BD">
        <w:rPr>
          <w:b/>
          <w:color w:val="1F4E79" w:themeColor="accent1" w:themeShade="80"/>
          <w:sz w:val="28"/>
          <w:szCs w:val="28"/>
        </w:rPr>
        <w:t>M</w:t>
      </w:r>
      <w:r w:rsidRPr="00A236BD">
        <w:rPr>
          <w:b/>
          <w:color w:val="FFFFFF" w:themeColor="background1"/>
          <w:sz w:val="28"/>
          <w:szCs w:val="28"/>
        </w:rPr>
        <w:t xml:space="preserve"> </w:t>
      </w:r>
      <w:r>
        <w:rPr>
          <w:b/>
          <w:color w:val="FFFFFF" w:themeColor="background1"/>
          <w:sz w:val="28"/>
          <w:szCs w:val="28"/>
        </w:rPr>
        <w:t>FIN</w:t>
      </w:r>
    </w:p>
    <w:p w14:paraId="3604D423" w14:textId="77777777" w:rsidR="00B2663C" w:rsidRPr="0046757C" w:rsidRDefault="00B2663C" w:rsidP="00B2663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Mes principaux constats : </w:t>
      </w:r>
    </w:p>
    <w:p w14:paraId="724B0AA5" w14:textId="77777777" w:rsidR="00B2663C" w:rsidRDefault="00B2663C" w:rsidP="00B2663C">
      <w:pPr>
        <w:spacing w:after="0"/>
        <w:rPr>
          <w:sz w:val="24"/>
          <w:szCs w:val="24"/>
        </w:rPr>
      </w:pPr>
    </w:p>
    <w:p w14:paraId="43E4442B" w14:textId="77777777" w:rsidR="00B2663C" w:rsidRPr="0046757C" w:rsidRDefault="00B2663C" w:rsidP="00B2663C">
      <w:pPr>
        <w:spacing w:after="0"/>
        <w:rPr>
          <w:sz w:val="24"/>
          <w:szCs w:val="24"/>
        </w:rPr>
      </w:pPr>
    </w:p>
    <w:p w14:paraId="2717F293" w14:textId="77777777" w:rsidR="00B2663C" w:rsidRPr="0046757C" w:rsidRDefault="00B2663C" w:rsidP="00B2663C">
      <w:pPr>
        <w:spacing w:after="0"/>
        <w:rPr>
          <w:sz w:val="24"/>
          <w:szCs w:val="24"/>
        </w:rPr>
      </w:pPr>
    </w:p>
    <w:p w14:paraId="5CC1B9C8" w14:textId="77777777" w:rsidR="00B2663C" w:rsidRPr="0046757C" w:rsidRDefault="00B2663C" w:rsidP="00B2663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Les constats de l’évolution formative de mon MdS : </w:t>
      </w:r>
    </w:p>
    <w:p w14:paraId="0F011955" w14:textId="77777777" w:rsidR="00B2663C" w:rsidRPr="0046757C" w:rsidRDefault="00B2663C" w:rsidP="00B2663C">
      <w:pPr>
        <w:spacing w:after="0"/>
      </w:pPr>
    </w:p>
    <w:p w14:paraId="38358608" w14:textId="77777777" w:rsidR="00B2663C" w:rsidRPr="0046757C" w:rsidRDefault="00B2663C" w:rsidP="00B2663C">
      <w:pPr>
        <w:spacing w:after="0"/>
      </w:pPr>
    </w:p>
    <w:p w14:paraId="7863A490" w14:textId="77777777" w:rsidR="00B2663C" w:rsidRPr="0046757C" w:rsidRDefault="00B2663C" w:rsidP="00B2663C">
      <w:pPr>
        <w:spacing w:after="0"/>
      </w:pPr>
    </w:p>
    <w:p w14:paraId="21AD2957" w14:textId="77777777" w:rsidR="00B2663C" w:rsidRPr="0046757C" w:rsidRDefault="00B2663C" w:rsidP="00B2663C">
      <w:pPr>
        <w:spacing w:after="0"/>
        <w:rPr>
          <w:sz w:val="24"/>
          <w:szCs w:val="24"/>
        </w:rPr>
      </w:pPr>
      <w:r w:rsidRPr="0046757C">
        <w:rPr>
          <w:sz w:val="24"/>
          <w:szCs w:val="24"/>
        </w:rPr>
        <w:t xml:space="preserve">APRES ECHANGE, PROPOSITIONS CONCRETES </w:t>
      </w:r>
      <w:r>
        <w:rPr>
          <w:sz w:val="24"/>
          <w:szCs w:val="24"/>
        </w:rPr>
        <w:t>D’AMELIORATION SELON LES CONSTATS</w:t>
      </w:r>
      <w:r w:rsidRPr="0046757C">
        <w:rPr>
          <w:sz w:val="24"/>
          <w:szCs w:val="24"/>
        </w:rPr>
        <w:t xml:space="preserve">…. </w:t>
      </w:r>
    </w:p>
    <w:p w14:paraId="0B17C05B" w14:textId="77777777" w:rsidR="00B2663C" w:rsidRPr="0046757C" w:rsidRDefault="00B2663C" w:rsidP="00B2663C">
      <w:pPr>
        <w:spacing w:after="0"/>
        <w:rPr>
          <w:sz w:val="24"/>
          <w:szCs w:val="24"/>
        </w:rPr>
      </w:pPr>
    </w:p>
    <w:p w14:paraId="293B1D0E" w14:textId="77777777" w:rsidR="00B2663C" w:rsidRDefault="00B2663C" w:rsidP="00B2663C">
      <w:pPr>
        <w:spacing w:after="0"/>
        <w:rPr>
          <w:sz w:val="24"/>
          <w:szCs w:val="24"/>
        </w:rPr>
      </w:pPr>
    </w:p>
    <w:p w14:paraId="73A95D6D" w14:textId="77777777" w:rsidR="003320FE" w:rsidRPr="0046757C" w:rsidRDefault="003320FE" w:rsidP="0046757C">
      <w:pPr>
        <w:spacing w:after="0"/>
        <w:rPr>
          <w:sz w:val="24"/>
          <w:szCs w:val="24"/>
        </w:rPr>
      </w:pPr>
    </w:p>
    <w:p w14:paraId="4372222C" w14:textId="77777777" w:rsidR="003320FE" w:rsidRPr="0046757C" w:rsidRDefault="003320FE" w:rsidP="0046757C">
      <w:pPr>
        <w:spacing w:after="0"/>
        <w:rPr>
          <w:sz w:val="24"/>
          <w:szCs w:val="24"/>
        </w:rPr>
      </w:pPr>
    </w:p>
    <w:p w14:paraId="15DC2DA2" w14:textId="77777777" w:rsidR="003320FE" w:rsidRDefault="003320FE">
      <w:pPr>
        <w:rPr>
          <w:sz w:val="24"/>
          <w:szCs w:val="24"/>
        </w:rPr>
      </w:pPr>
    </w:p>
    <w:p w14:paraId="3ACF5EF1" w14:textId="77777777" w:rsidR="003320FE" w:rsidRDefault="003320FE">
      <w:pPr>
        <w:rPr>
          <w:sz w:val="24"/>
          <w:szCs w:val="24"/>
        </w:rPr>
      </w:pPr>
    </w:p>
    <w:p w14:paraId="2FD4529D" w14:textId="06BC391A" w:rsidR="00D741A6" w:rsidRPr="009E54B4" w:rsidRDefault="00D741A6" w:rsidP="009E54B4">
      <w:pPr>
        <w:shd w:val="clear" w:color="auto" w:fill="C45911" w:themeFill="accent2" w:themeFillShade="BF"/>
        <w:spacing w:after="0"/>
        <w:jc w:val="center"/>
        <w:rPr>
          <w:b/>
          <w:color w:val="FFFFFF" w:themeColor="background1"/>
          <w:sz w:val="28"/>
          <w:szCs w:val="28"/>
          <w:lang w:val="fr-FR"/>
        </w:rPr>
      </w:pPr>
      <w:r w:rsidRPr="009E54B4">
        <w:rPr>
          <w:b/>
          <w:color w:val="FFFFFF" w:themeColor="background1"/>
          <w:sz w:val="28"/>
          <w:szCs w:val="28"/>
          <w:lang w:val="fr-FR"/>
        </w:rPr>
        <w:lastRenderedPageBreak/>
        <w:t xml:space="preserve">CONCLUSION ET MISE EN PROJET </w:t>
      </w:r>
    </w:p>
    <w:p w14:paraId="7F721750" w14:textId="77777777" w:rsidR="00D741A6" w:rsidRDefault="00D741A6" w:rsidP="00B12645">
      <w:pPr>
        <w:spacing w:after="0"/>
        <w:jc w:val="center"/>
        <w:rPr>
          <w:color w:val="C45911" w:themeColor="accent2" w:themeShade="BF"/>
          <w:sz w:val="28"/>
          <w:szCs w:val="28"/>
          <w:lang w:val="fr-FR"/>
        </w:rPr>
      </w:pPr>
      <w:r w:rsidRPr="00D741A6">
        <w:rPr>
          <w:color w:val="C45911" w:themeColor="accent2" w:themeShade="BF"/>
          <w:sz w:val="28"/>
          <w:szCs w:val="28"/>
          <w:lang w:val="fr-FR"/>
        </w:rPr>
        <w:t>(au vu de la grille d’auto-évaluation et de la progression en stage)</w:t>
      </w:r>
    </w:p>
    <w:p w14:paraId="4C90AA41" w14:textId="64E053FB" w:rsidR="00261FC0" w:rsidRDefault="00261FC0" w:rsidP="00B12645">
      <w:pPr>
        <w:spacing w:after="0"/>
        <w:jc w:val="center"/>
        <w:rPr>
          <w:color w:val="C45911" w:themeColor="accent2" w:themeShade="BF"/>
          <w:sz w:val="28"/>
          <w:szCs w:val="28"/>
          <w:lang w:val="fr-FR"/>
        </w:rPr>
      </w:pPr>
    </w:p>
    <w:tbl>
      <w:tblPr>
        <w:tblpPr w:leftFromText="141" w:rightFromText="141" w:vertAnchor="text" w:horzAnchor="margin" w:tblpXSpec="center" w:tblpY="9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B12645" w:rsidRPr="00053C75" w14:paraId="7EBC2CEC" w14:textId="77777777" w:rsidTr="00B12645">
        <w:trPr>
          <w:trHeight w:val="2117"/>
        </w:trPr>
        <w:tc>
          <w:tcPr>
            <w:tcW w:w="10740" w:type="dxa"/>
            <w:shd w:val="clear" w:color="auto" w:fill="auto"/>
          </w:tcPr>
          <w:p w14:paraId="1F75A15D" w14:textId="3EC48284" w:rsidR="00B12645" w:rsidRPr="00B12645" w:rsidRDefault="00B12645" w:rsidP="005B3E00">
            <w:pPr>
              <w:spacing w:before="60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M</w:t>
            </w:r>
            <w:r w:rsidR="005B3E00">
              <w:rPr>
                <w:b/>
                <w:bCs/>
                <w:sz w:val="20"/>
                <w:szCs w:val="20"/>
                <w:highlight w:val="yellow"/>
              </w:rPr>
              <w:t>es</w:t>
            </w:r>
            <w:r>
              <w:rPr>
                <w:b/>
                <w:bCs/>
                <w:sz w:val="20"/>
                <w:szCs w:val="20"/>
                <w:highlight w:val="yellow"/>
              </w:rPr>
              <w:t xml:space="preserve"> objectif</w:t>
            </w:r>
            <w:r w:rsidR="005B3E00">
              <w:rPr>
                <w:b/>
                <w:bCs/>
                <w:sz w:val="20"/>
                <w:szCs w:val="20"/>
                <w:highlight w:val="yellow"/>
              </w:rPr>
              <w:t>s</w:t>
            </w:r>
            <w:r>
              <w:rPr>
                <w:b/>
                <w:bCs/>
                <w:sz w:val="20"/>
                <w:szCs w:val="20"/>
                <w:highlight w:val="yellow"/>
              </w:rPr>
              <w:t xml:space="preserve"> pour ce stage étai</w:t>
            </w:r>
            <w:r w:rsidR="005B3E00">
              <w:rPr>
                <w:b/>
                <w:bCs/>
                <w:sz w:val="20"/>
                <w:szCs w:val="20"/>
                <w:highlight w:val="yellow"/>
              </w:rPr>
              <w:t>en</w:t>
            </w:r>
            <w:r>
              <w:rPr>
                <w:b/>
                <w:bCs/>
                <w:sz w:val="20"/>
                <w:szCs w:val="20"/>
                <w:highlight w:val="yellow"/>
              </w:rPr>
              <w:t xml:space="preserve">t…    </w:t>
            </w:r>
            <w:r w:rsidR="005B3E00">
              <w:rPr>
                <w:b/>
                <w:bCs/>
                <w:sz w:val="20"/>
                <w:szCs w:val="20"/>
                <w:highlight w:val="yellow"/>
              </w:rPr>
              <w:t>Ont</w:t>
            </w:r>
            <w:r>
              <w:rPr>
                <w:b/>
                <w:bCs/>
                <w:sz w:val="20"/>
                <w:szCs w:val="20"/>
                <w:highlight w:val="yellow"/>
              </w:rPr>
              <w:t>-t-il</w:t>
            </w:r>
            <w:r w:rsidR="005B3E00">
              <w:rPr>
                <w:b/>
                <w:bCs/>
                <w:sz w:val="20"/>
                <w:szCs w:val="20"/>
                <w:highlight w:val="yellow"/>
              </w:rPr>
              <w:t>s</w:t>
            </w:r>
            <w:r>
              <w:rPr>
                <w:b/>
                <w:bCs/>
                <w:sz w:val="20"/>
                <w:szCs w:val="20"/>
                <w:highlight w:val="yellow"/>
              </w:rPr>
              <w:t xml:space="preserve"> été atteint</w:t>
            </w:r>
            <w:r w:rsidR="005B3E00">
              <w:rPr>
                <w:b/>
                <w:bCs/>
                <w:sz w:val="20"/>
                <w:szCs w:val="20"/>
                <w:highlight w:val="yellow"/>
              </w:rPr>
              <w:t>s</w:t>
            </w:r>
            <w:r>
              <w:rPr>
                <w:b/>
                <w:bCs/>
                <w:sz w:val="20"/>
                <w:szCs w:val="20"/>
                <w:highlight w:val="yellow"/>
              </w:rPr>
              <w:t> ? Comment ?</w:t>
            </w:r>
          </w:p>
        </w:tc>
      </w:tr>
    </w:tbl>
    <w:p w14:paraId="14144629" w14:textId="77777777" w:rsidR="00B12645" w:rsidRPr="00D741A6" w:rsidRDefault="00B12645" w:rsidP="00B12645">
      <w:pPr>
        <w:spacing w:after="0"/>
        <w:jc w:val="center"/>
        <w:rPr>
          <w:color w:val="C45911" w:themeColor="accent2" w:themeShade="BF"/>
          <w:sz w:val="28"/>
          <w:szCs w:val="28"/>
          <w:lang w:val="fr-FR"/>
        </w:rPr>
      </w:pPr>
    </w:p>
    <w:tbl>
      <w:tblPr>
        <w:tblpPr w:leftFromText="141" w:rightFromText="141" w:vertAnchor="text" w:horzAnchor="margin" w:tblpXSpec="center" w:tblpY="9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D741A6" w:rsidRPr="00053C75" w14:paraId="06096B06" w14:textId="77777777" w:rsidTr="00E64040">
        <w:tc>
          <w:tcPr>
            <w:tcW w:w="10740" w:type="dxa"/>
            <w:shd w:val="clear" w:color="auto" w:fill="auto"/>
          </w:tcPr>
          <w:p w14:paraId="68D44013" w14:textId="28A6632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  <w:highlight w:val="yellow"/>
              </w:rPr>
            </w:pPr>
            <w:r w:rsidRPr="00D531AE">
              <w:rPr>
                <w:b/>
                <w:bCs/>
                <w:sz w:val="20"/>
                <w:szCs w:val="20"/>
                <w:highlight w:val="yellow"/>
              </w:rPr>
              <w:t>Points forts</w:t>
            </w:r>
            <w:r w:rsidR="00B12645">
              <w:rPr>
                <w:b/>
                <w:bCs/>
                <w:sz w:val="20"/>
                <w:szCs w:val="20"/>
                <w:highlight w:val="yellow"/>
              </w:rPr>
              <w:t xml:space="preserve"> de ce stage</w:t>
            </w:r>
            <w:r w:rsidR="00E64040">
              <w:rPr>
                <w:b/>
                <w:bCs/>
                <w:sz w:val="20"/>
                <w:szCs w:val="20"/>
                <w:highlight w:val="yellow"/>
              </w:rPr>
              <w:t xml:space="preserve"> (y compris dans les compétences 2 et 3</w:t>
            </w:r>
            <w:r w:rsidR="00A12CB8">
              <w:rPr>
                <w:b/>
                <w:bCs/>
                <w:sz w:val="20"/>
                <w:szCs w:val="20"/>
                <w:highlight w:val="yellow"/>
              </w:rPr>
              <w:t xml:space="preserve"> qui ne sont pas reprises dans les axes</w:t>
            </w:r>
            <w:r w:rsidR="0098747C">
              <w:rPr>
                <w:b/>
                <w:bCs/>
                <w:sz w:val="20"/>
                <w:szCs w:val="20"/>
                <w:highlight w:val="yellow"/>
              </w:rPr>
              <w:t xml:space="preserve"> ici développés</w:t>
            </w:r>
            <w:r w:rsidR="00E64040">
              <w:rPr>
                <w:b/>
                <w:bCs/>
                <w:sz w:val="20"/>
                <w:szCs w:val="20"/>
                <w:highlight w:val="yellow"/>
              </w:rPr>
              <w:t>)</w:t>
            </w:r>
          </w:p>
          <w:p w14:paraId="31AB070C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093A31A7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188F826D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548B5043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7F92EACF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42470A8C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3A6C86BC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7079A705" w14:textId="77777777" w:rsidR="00D741A6" w:rsidRPr="00053C75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</w:tc>
      </w:tr>
      <w:tr w:rsidR="00D741A6" w:rsidRPr="00053C75" w14:paraId="78FA24AB" w14:textId="77777777" w:rsidTr="00E64040">
        <w:tc>
          <w:tcPr>
            <w:tcW w:w="10740" w:type="dxa"/>
            <w:tcBorders>
              <w:left w:val="nil"/>
              <w:right w:val="nil"/>
            </w:tcBorders>
            <w:shd w:val="clear" w:color="auto" w:fill="auto"/>
          </w:tcPr>
          <w:p w14:paraId="325B7090" w14:textId="77777777" w:rsidR="00D741A6" w:rsidRPr="00053C75" w:rsidRDefault="00D741A6" w:rsidP="00E64040">
            <w:pPr>
              <w:rPr>
                <w:sz w:val="20"/>
                <w:szCs w:val="20"/>
              </w:rPr>
            </w:pPr>
          </w:p>
        </w:tc>
      </w:tr>
      <w:tr w:rsidR="00D741A6" w:rsidRPr="00053C75" w14:paraId="12FCB6D3" w14:textId="77777777" w:rsidTr="00E64040">
        <w:tc>
          <w:tcPr>
            <w:tcW w:w="10740" w:type="dxa"/>
            <w:shd w:val="clear" w:color="auto" w:fill="auto"/>
          </w:tcPr>
          <w:p w14:paraId="2F5DA497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  <w:highlight w:val="yellow"/>
              </w:rPr>
            </w:pPr>
            <w:r w:rsidRPr="00D531AE">
              <w:rPr>
                <w:b/>
                <w:bCs/>
                <w:sz w:val="20"/>
                <w:szCs w:val="20"/>
                <w:highlight w:val="yellow"/>
              </w:rPr>
              <w:t>Objectifs pour le prochain stage</w:t>
            </w:r>
          </w:p>
          <w:p w14:paraId="3680010F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67B56BDF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35F83888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0E9D902D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4DB0CEDC" w14:textId="77777777" w:rsidR="00D741A6" w:rsidRPr="00053C75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</w:tc>
      </w:tr>
      <w:tr w:rsidR="00D741A6" w:rsidRPr="00053C75" w14:paraId="54D56000" w14:textId="77777777" w:rsidTr="00E64040">
        <w:trPr>
          <w:trHeight w:val="242"/>
        </w:trPr>
        <w:tc>
          <w:tcPr>
            <w:tcW w:w="10740" w:type="dxa"/>
            <w:tcBorders>
              <w:left w:val="nil"/>
              <w:right w:val="nil"/>
            </w:tcBorders>
            <w:shd w:val="clear" w:color="auto" w:fill="auto"/>
          </w:tcPr>
          <w:p w14:paraId="03FE7B85" w14:textId="77777777" w:rsidR="00D741A6" w:rsidRPr="00053C75" w:rsidRDefault="00D741A6" w:rsidP="00E64040">
            <w:pPr>
              <w:rPr>
                <w:sz w:val="20"/>
                <w:szCs w:val="20"/>
              </w:rPr>
            </w:pPr>
          </w:p>
        </w:tc>
      </w:tr>
      <w:tr w:rsidR="00D741A6" w:rsidRPr="00053C75" w14:paraId="58FEDAEA" w14:textId="77777777" w:rsidTr="00E64040">
        <w:tc>
          <w:tcPr>
            <w:tcW w:w="10740" w:type="dxa"/>
            <w:shd w:val="clear" w:color="auto" w:fill="auto"/>
          </w:tcPr>
          <w:p w14:paraId="18D0D32B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  <w:highlight w:val="yellow"/>
              </w:rPr>
            </w:pPr>
            <w:r w:rsidRPr="00D531AE">
              <w:rPr>
                <w:b/>
                <w:bCs/>
                <w:sz w:val="20"/>
                <w:szCs w:val="20"/>
                <w:highlight w:val="yellow"/>
              </w:rPr>
              <w:t>Ce que je vais mettre en place pour y arriver</w:t>
            </w:r>
          </w:p>
          <w:p w14:paraId="1E41D311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5E4B00BA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7E67B955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6C3DE2F1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1D383B81" w14:textId="77777777" w:rsidR="00B12645" w:rsidRDefault="00B12645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114F7266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2FE45ED0" w14:textId="77777777" w:rsidR="00D741A6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  <w:p w14:paraId="67162E66" w14:textId="77777777" w:rsidR="00D741A6" w:rsidRPr="00053C75" w:rsidRDefault="00D741A6" w:rsidP="00E64040">
            <w:pPr>
              <w:spacing w:before="60"/>
              <w:rPr>
                <w:b/>
                <w:bCs/>
                <w:sz w:val="20"/>
                <w:szCs w:val="20"/>
              </w:rPr>
            </w:pPr>
          </w:p>
        </w:tc>
      </w:tr>
    </w:tbl>
    <w:p w14:paraId="4421375F" w14:textId="19A91715" w:rsidR="003320FE" w:rsidRDefault="00D741A6">
      <w:pPr>
        <w:rPr>
          <w:sz w:val="24"/>
          <w:szCs w:val="24"/>
        </w:rPr>
      </w:pPr>
      <w:r>
        <w:rPr>
          <w:sz w:val="24"/>
          <w:szCs w:val="24"/>
        </w:rPr>
        <w:t>Ce document vous appartient mais il est à apporter et à expliciter lors de l’entretien réflexif d’après stage.</w:t>
      </w:r>
    </w:p>
    <w:p w14:paraId="06E744F8" w14:textId="22B6E502" w:rsidR="00401D2A" w:rsidRDefault="00401D2A">
      <w:pPr>
        <w:rPr>
          <w:sz w:val="24"/>
          <w:szCs w:val="24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D7C4907" wp14:editId="040A8071">
                <wp:simplePos x="0" y="0"/>
                <wp:positionH relativeFrom="column">
                  <wp:posOffset>0</wp:posOffset>
                </wp:positionH>
                <wp:positionV relativeFrom="paragraph">
                  <wp:posOffset>350520</wp:posOffset>
                </wp:positionV>
                <wp:extent cx="2076450" cy="219075"/>
                <wp:effectExtent l="0" t="0" r="19050" b="285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4730F" w14:textId="085C912B" w:rsidR="00401D2A" w:rsidRPr="00401D2A" w:rsidRDefault="00401D2A" w:rsidP="00401D2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Début page 2 </w:t>
                            </w:r>
                            <w:r w:rsidRPr="00401D2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ou retirer la page centrale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4907" id="_x0000_s1035" type="#_x0000_t202" style="position:absolute;margin-left:0;margin-top:27.6pt;width:163.5pt;height:17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">
                <v:textbox>
                  <w:txbxContent>
                    <w:p w14:paraId="2A84730F" w14:textId="085C912B" w:rsidR="00401D2A" w:rsidRPr="00401D2A" w:rsidRDefault="00401D2A" w:rsidP="00401D2A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Début page 2 </w:t>
                      </w:r>
                      <w:r w:rsidRPr="00401D2A">
                        <w:rPr>
                          <w:i/>
                          <w:sz w:val="18"/>
                          <w:szCs w:val="18"/>
                        </w:rPr>
                        <w:t xml:space="preserve"> ou retirer la page centrale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9634"/>
      </w:tblGrid>
      <w:tr w:rsidR="00401D2A" w:rsidRPr="009E54B4" w14:paraId="4E25C975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B0EB137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1DB149FF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 xml:space="preserve">Il </w:t>
            </w: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définit et formule correctement les objectifs, les compétences et/ou les apprentissages visés.</w:t>
            </w:r>
          </w:p>
          <w:p w14:paraId="35708C43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établit une progression et une articulation logiques de la séquence / du parcours.</w:t>
            </w:r>
          </w:p>
          <w:p w14:paraId="39C1AAE6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prévoit des démarches méthodologiques variées, adaptées aux objectifs et aux spécificités disciplinaires, en veillant à donner du sens et à motiver, impliquer et mettre en activité les élèves.</w:t>
            </w:r>
          </w:p>
          <w:p w14:paraId="55C61B1C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 xml:space="preserve">Il prévoit une simulation claire et pertinente du tableau. </w:t>
            </w:r>
          </w:p>
          <w:p w14:paraId="2C0AEE0B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choisit des supports clairs, pertinents, variés, attrayants et adaptés au public-cible.</w:t>
            </w:r>
          </w:p>
          <w:p w14:paraId="3A5AF2EA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prévoit des évaluations en lien avec les objectifs.</w:t>
            </w:r>
          </w:p>
        </w:tc>
      </w:tr>
      <w:tr w:rsidR="00401D2A" w:rsidRPr="009E54B4" w14:paraId="15FA82C6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AAE6E2A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30C500E0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conçoit les séquences / parcours à long terme.</w:t>
            </w:r>
          </w:p>
          <w:p w14:paraId="10BF4D05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prévoit des démarches méthodologiques adaptées au public-cible.</w:t>
            </w:r>
          </w:p>
        </w:tc>
      </w:tr>
      <w:tr w:rsidR="00401D2A" w:rsidRPr="009E54B4" w14:paraId="76E009F5" w14:textId="77777777" w:rsidTr="00B81E58">
        <w:trPr>
          <w:cantSplit/>
          <w:trHeight w:val="111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77A41F" w14:textId="19C4131A" w:rsidR="00401D2A" w:rsidRPr="009E54B4" w:rsidRDefault="00401D2A" w:rsidP="00B81E58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</w:pPr>
            <w:r w:rsidRPr="009E54B4"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  <w:t>METTRE EN ŒUVRE SES LECONS</w:t>
            </w:r>
            <w:r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  <w:lang w:val="fr-FR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(axe 5 de ce document)</w:t>
            </w:r>
          </w:p>
        </w:tc>
      </w:tr>
      <w:tr w:rsidR="00401D2A" w:rsidRPr="009E54B4" w14:paraId="53D872F1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BEAEDE6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4EB547A0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prépare le local et teste le matériel nécessaire.</w:t>
            </w:r>
          </w:p>
          <w:p w14:paraId="1B89B25F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donne des consignes claires et en vérifie la compréhension.</w:t>
            </w:r>
          </w:p>
          <w:p w14:paraId="0C8CB9E9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introduit les activités de manière motivante.</w:t>
            </w:r>
          </w:p>
          <w:p w14:paraId="0DC4D97E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sollicite les préconceptions des élèves et s’y appuie.</w:t>
            </w:r>
          </w:p>
        </w:tc>
      </w:tr>
      <w:tr w:rsidR="00401D2A" w:rsidRPr="009E54B4" w14:paraId="1BEC8726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1BE5BEC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6ED93470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communique les objectifs aux élèves et s’y tient.</w:t>
            </w:r>
          </w:p>
          <w:p w14:paraId="1DBDA660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explicite la structure du cours, fait des liens et met en évidence le fil rouge.</w:t>
            </w:r>
          </w:p>
          <w:p w14:paraId="0FA463C1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construit des rappels et des arrêts-synthèses avec les élèves.</w:t>
            </w:r>
          </w:p>
          <w:p w14:paraId="3093A367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donne du sens au cours, contextualise, suscite et maintient l’intérêt,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 xml:space="preserve"> illustre</w:t>
            </w: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 xml:space="preserve"> de façon pertinente et vivante. </w:t>
            </w:r>
          </w:p>
          <w:p w14:paraId="2AF07A6A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varie les démarches méthodologiques et prévoit notamment des temps en sous-groupes</w:t>
            </w:r>
          </w:p>
          <w:p w14:paraId="6694FFBC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met les élèves en activité.</w:t>
            </w:r>
          </w:p>
          <w:p w14:paraId="7D23B738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gère efficacement le temps à l’échelle de la leçon.</w:t>
            </w:r>
          </w:p>
          <w:p w14:paraId="5E38DD12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exploite le local, le matériel, le tableau, les supports, les TICE de manière pertinente.</w:t>
            </w:r>
          </w:p>
          <w:p w14:paraId="4685F3F3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vérifie les acquis des élèves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.</w:t>
            </w:r>
          </w:p>
        </w:tc>
      </w:tr>
      <w:tr w:rsidR="00401D2A" w:rsidRPr="009E54B4" w14:paraId="6A8FAA28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C09766C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72110138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gère efficacement le temps à l’échelle de la séquence.</w:t>
            </w:r>
          </w:p>
          <w:p w14:paraId="1168C871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adapte ses interventions, la progression de la leçon, les modalités de travail à la situation.</w:t>
            </w:r>
          </w:p>
          <w:p w14:paraId="7BDE5DB4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implique chaque élève et le fait réfléchir.</w:t>
            </w:r>
          </w:p>
          <w:p w14:paraId="1CBDCD9C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donne le droit à l’erreur et s’y appuie de manière positive.</w:t>
            </w:r>
          </w:p>
          <w:p w14:paraId="3885A008" w14:textId="5A75A366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renvoie des feedbacks personnalisés, précis et pertinents.</w:t>
            </w:r>
          </w:p>
          <w:p w14:paraId="79591BE2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met en place des modalités de différenciation.</w:t>
            </w:r>
          </w:p>
        </w:tc>
      </w:tr>
      <w:tr w:rsidR="00401D2A" w:rsidRPr="009E54B4" w14:paraId="4F3DB594" w14:textId="77777777" w:rsidTr="00B81E58">
        <w:trPr>
          <w:cantSplit/>
          <w:trHeight w:val="15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7FA084" w14:textId="2DBAE54F" w:rsidR="00401D2A" w:rsidRPr="00B2663C" w:rsidRDefault="00401D2A" w:rsidP="00B81E58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</w:pPr>
            <w:r w:rsidRPr="009E54B4">
              <w:rPr>
                <w:rFonts w:ascii="Cambria" w:eastAsia="SimSun" w:hAnsi="Cambria" w:cs="Times New Roman"/>
                <w:b/>
                <w:color w:val="1F4E79" w:themeColor="accent1" w:themeShade="80"/>
                <w:spacing w:val="5"/>
                <w:kern w:val="28"/>
                <w:lang w:val="x-none" w:eastAsia="x-none"/>
              </w:rPr>
              <w:t>GERER LE GROUPE</w:t>
            </w:r>
            <w:r>
              <w:rPr>
                <w:rFonts w:ascii="Cambria" w:eastAsia="SimSun" w:hAnsi="Cambria" w:cs="Times New Roman"/>
                <w:b/>
                <w:color w:val="1F4E79" w:themeColor="accent1" w:themeShade="80"/>
                <w:spacing w:val="5"/>
                <w:kern w:val="28"/>
                <w:lang w:eastAsia="x-none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(axe 6 de ce document)</w:t>
            </w:r>
          </w:p>
        </w:tc>
      </w:tr>
      <w:tr w:rsidR="00401D2A" w:rsidRPr="009E54B4" w14:paraId="46828B84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D6BCF80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7C042814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est disponible au groupe et fait preuve de qualités d’écoute.</w:t>
            </w:r>
          </w:p>
        </w:tc>
      </w:tr>
      <w:tr w:rsidR="00401D2A" w:rsidRPr="009E54B4" w14:paraId="5772736A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92F115C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3DB9B80F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instaure un climat de classe propice au travail (routines, rituels).</w:t>
            </w:r>
          </w:p>
          <w:p w14:paraId="18D6F5C9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crée une relation de confiance avec tous les élèves (connaissance des prénoms, écoute, encouragement et valorisation des élèves) et stimule la participation.</w:t>
            </w:r>
          </w:p>
          <w:p w14:paraId="099FEDCC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gère la discipline de manière adaptée, sans laxisme ni autoritarisme.</w:t>
            </w:r>
          </w:p>
        </w:tc>
      </w:tr>
      <w:tr w:rsidR="00401D2A" w:rsidRPr="009E54B4" w14:paraId="692BC1BD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CC28E36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2ED68C41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réagit aux signaux émis par la classe et gère les incidents critiques.</w:t>
            </w:r>
          </w:p>
          <w:p w14:paraId="77CF5CE5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met en place des pratiques de citoyenneté, favorise l’autonomie et la responsabilité.</w:t>
            </w:r>
          </w:p>
        </w:tc>
      </w:tr>
      <w:tr w:rsidR="00401D2A" w:rsidRPr="009E54B4" w14:paraId="7751AFB3" w14:textId="77777777" w:rsidTr="00B81E58">
        <w:trPr>
          <w:cantSplit/>
          <w:trHeight w:val="65"/>
        </w:trPr>
        <w:tc>
          <w:tcPr>
            <w:tcW w:w="5000" w:type="pct"/>
            <w:gridSpan w:val="2"/>
            <w:shd w:val="pct15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B455F0" w14:textId="20D958D4" w:rsidR="00401D2A" w:rsidRPr="009E54B4" w:rsidRDefault="00401D2A" w:rsidP="00401D2A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b/>
                <w:color w:val="1F4E79" w:themeColor="accent1" w:themeShade="8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b/>
                <w:color w:val="1F4E79" w:themeColor="accent1" w:themeShade="80"/>
              </w:rPr>
              <w:t>ETRE REFLEXIF ET REGULER</w:t>
            </w:r>
            <w:r>
              <w:rPr>
                <w:rFonts w:ascii="Times New Roman" w:eastAsia="SimSun" w:hAnsi="Times New Roman" w:cs="Times New Roman"/>
                <w:b/>
                <w:color w:val="1F4E79" w:themeColor="accent1" w:themeShade="80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color w:val="1F4E79" w:themeColor="accent1" w:themeShade="80"/>
                <w:spacing w:val="5"/>
                <w:kern w:val="28"/>
              </w:rPr>
              <w:t>(axe 7 de ce document)</w:t>
            </w:r>
          </w:p>
        </w:tc>
      </w:tr>
      <w:tr w:rsidR="00401D2A" w:rsidRPr="009E54B4" w14:paraId="75D3CD03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3CE6C3A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B1-2-3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711AACD5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L’étudiant est ouvert aux remarques.</w:t>
            </w:r>
          </w:p>
          <w:p w14:paraId="27655753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réajuste ses préparations et prestations en fonction des conseils reçus.</w:t>
            </w:r>
          </w:p>
        </w:tc>
      </w:tr>
      <w:tr w:rsidR="00401D2A" w:rsidRPr="009E54B4" w14:paraId="15B411C5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96CDF54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B2-3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40C08171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justifie les démarches méthodologiques choisies.</w:t>
            </w:r>
          </w:p>
          <w:p w14:paraId="3432A36B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analyse ses propres pratiques.</w:t>
            </w:r>
          </w:p>
        </w:tc>
      </w:tr>
      <w:tr w:rsidR="00401D2A" w:rsidRPr="009E54B4" w14:paraId="5230B6A9" w14:textId="77777777" w:rsidTr="00B81E58">
        <w:tc>
          <w:tcPr>
            <w:tcW w:w="393" w:type="pct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81A7A80" w14:textId="77777777" w:rsidR="00401D2A" w:rsidRPr="009E54B4" w:rsidRDefault="00401D2A" w:rsidP="00B81E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</w:pPr>
            <w:r w:rsidRPr="009E54B4">
              <w:rPr>
                <w:rFonts w:ascii="Times New Roman" w:eastAsia="SimSun" w:hAnsi="Times New Roman" w:cs="Times New Roman"/>
                <w:b/>
                <w:spacing w:val="5"/>
                <w:kern w:val="28"/>
                <w:sz w:val="20"/>
                <w:szCs w:val="20"/>
              </w:rPr>
              <w:t>B3</w:t>
            </w:r>
          </w:p>
        </w:tc>
        <w:tc>
          <w:tcPr>
            <w:tcW w:w="4607" w:type="pct"/>
            <w:shd w:val="clear" w:color="auto" w:fill="auto"/>
            <w:vAlign w:val="center"/>
          </w:tcPr>
          <w:p w14:paraId="6ADA425C" w14:textId="77777777" w:rsidR="00401D2A" w:rsidRPr="009E54B4" w:rsidRDefault="00401D2A" w:rsidP="00B81E5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</w:pPr>
            <w:r w:rsidRPr="009E54B4">
              <w:rPr>
                <w:rFonts w:ascii="Times New Roman" w:eastAsia="SimSun" w:hAnsi="Times New Roman" w:cs="Times New Roman"/>
                <w:sz w:val="20"/>
                <w:szCs w:val="20"/>
                <w:lang w:val="fr-FR" w:eastAsia="zh-CN"/>
              </w:rPr>
              <w:t>Il propose des pistes d’amélioration et les met en œuvre</w:t>
            </w:r>
          </w:p>
        </w:tc>
      </w:tr>
    </w:tbl>
    <w:p w14:paraId="5045A66E" w14:textId="220C51EC" w:rsidR="00401D2A" w:rsidRDefault="00401D2A">
      <w:pPr>
        <w:rPr>
          <w:sz w:val="24"/>
          <w:szCs w:val="24"/>
        </w:rPr>
      </w:pPr>
    </w:p>
    <w:p w14:paraId="4DAF9596" w14:textId="640A86F0" w:rsidR="00401D2A" w:rsidRDefault="00401D2A">
      <w:pPr>
        <w:rPr>
          <w:sz w:val="24"/>
          <w:szCs w:val="24"/>
        </w:rPr>
      </w:pPr>
    </w:p>
    <w:p w14:paraId="2E288DEA" w14:textId="054B6F29" w:rsidR="00401D2A" w:rsidRPr="00401D2A" w:rsidRDefault="00401D2A">
      <w:pPr>
        <w:rPr>
          <w:b/>
          <w:sz w:val="24"/>
          <w:szCs w:val="24"/>
        </w:rPr>
      </w:pPr>
      <w:r w:rsidRPr="00401D2A">
        <w:rPr>
          <w:b/>
          <w:sz w:val="24"/>
          <w:szCs w:val="24"/>
        </w:rPr>
        <w:t>COMMENTAIRES EVENTUELS</w:t>
      </w:r>
    </w:p>
    <w:sectPr w:rsidR="00401D2A" w:rsidRPr="00401D2A" w:rsidSect="00DC38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A816DA5" w16cid:durableId="1ED759E6"/>
  <w16cid:commentId w16cid:paraId="42582357" w16cid:durableId="1ED759DB"/>
  <w16cid:commentId w16cid:paraId="4A50969F" w16cid:durableId="1ED75A67"/>
  <w16cid:commentId w16cid:paraId="10AF3FAF" w16cid:durableId="1ED75B18"/>
  <w16cid:commentId w16cid:paraId="2E2AE1F6" w16cid:durableId="1ED75D88"/>
  <w16cid:commentId w16cid:paraId="3E2B557C" w16cid:durableId="1ED75E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0674F" w14:textId="77777777" w:rsidR="00813B96" w:rsidRDefault="00813B96" w:rsidP="00554184">
      <w:pPr>
        <w:spacing w:after="0" w:line="240" w:lineRule="auto"/>
      </w:pPr>
      <w:r>
        <w:separator/>
      </w:r>
    </w:p>
  </w:endnote>
  <w:endnote w:type="continuationSeparator" w:id="0">
    <w:p w14:paraId="2D31D199" w14:textId="77777777" w:rsidR="00813B96" w:rsidRDefault="00813B96" w:rsidP="00554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27B6D" w14:textId="77777777" w:rsidR="00813B96" w:rsidRDefault="00813B96" w:rsidP="00554184">
      <w:pPr>
        <w:spacing w:after="0" w:line="240" w:lineRule="auto"/>
      </w:pPr>
      <w:r>
        <w:separator/>
      </w:r>
    </w:p>
  </w:footnote>
  <w:footnote w:type="continuationSeparator" w:id="0">
    <w:p w14:paraId="6DA7C706" w14:textId="77777777" w:rsidR="00813B96" w:rsidRDefault="00813B96" w:rsidP="00554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17BA9"/>
    <w:multiLevelType w:val="hybridMultilevel"/>
    <w:tmpl w:val="F08E2920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184"/>
    <w:rsid w:val="001447D0"/>
    <w:rsid w:val="00261FC0"/>
    <w:rsid w:val="003320FE"/>
    <w:rsid w:val="00380597"/>
    <w:rsid w:val="003B066A"/>
    <w:rsid w:val="00401D2A"/>
    <w:rsid w:val="00465BCE"/>
    <w:rsid w:val="0046757C"/>
    <w:rsid w:val="004E1C5A"/>
    <w:rsid w:val="00507303"/>
    <w:rsid w:val="00554184"/>
    <w:rsid w:val="00566277"/>
    <w:rsid w:val="005B3E00"/>
    <w:rsid w:val="006F183B"/>
    <w:rsid w:val="007172D1"/>
    <w:rsid w:val="007D18B4"/>
    <w:rsid w:val="00813B96"/>
    <w:rsid w:val="008F15B1"/>
    <w:rsid w:val="00900E54"/>
    <w:rsid w:val="00927F84"/>
    <w:rsid w:val="00981B1F"/>
    <w:rsid w:val="0098747C"/>
    <w:rsid w:val="00997882"/>
    <w:rsid w:val="009E54B4"/>
    <w:rsid w:val="00A12CB8"/>
    <w:rsid w:val="00A236BD"/>
    <w:rsid w:val="00A6770A"/>
    <w:rsid w:val="00B12645"/>
    <w:rsid w:val="00B2663C"/>
    <w:rsid w:val="00B52CCC"/>
    <w:rsid w:val="00B76C5C"/>
    <w:rsid w:val="00BA2C9B"/>
    <w:rsid w:val="00BF38FE"/>
    <w:rsid w:val="00C6169E"/>
    <w:rsid w:val="00CB2454"/>
    <w:rsid w:val="00D26D37"/>
    <w:rsid w:val="00D55F14"/>
    <w:rsid w:val="00D741A6"/>
    <w:rsid w:val="00DC38CF"/>
    <w:rsid w:val="00DF12D1"/>
    <w:rsid w:val="00E4143A"/>
    <w:rsid w:val="00E55005"/>
    <w:rsid w:val="00E64040"/>
    <w:rsid w:val="00ED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488AF"/>
  <w15:chartTrackingRefBased/>
  <w15:docId w15:val="{98D775DA-E7DE-487C-933D-5A699DA7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418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54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4184"/>
  </w:style>
  <w:style w:type="paragraph" w:styleId="Pieddepage">
    <w:name w:val="footer"/>
    <w:basedOn w:val="Normal"/>
    <w:link w:val="PieddepageCar"/>
    <w:uiPriority w:val="99"/>
    <w:unhideWhenUsed/>
    <w:rsid w:val="00554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4184"/>
  </w:style>
  <w:style w:type="paragraph" w:styleId="Textedebulles">
    <w:name w:val="Balloon Text"/>
    <w:basedOn w:val="Normal"/>
    <w:link w:val="TextedebullesCar"/>
    <w:uiPriority w:val="99"/>
    <w:semiHidden/>
    <w:unhideWhenUsed/>
    <w:rsid w:val="00B12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2645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D55F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55F1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55F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5F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5F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C5AAB-93DA-45D3-9E65-BCFD7F404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B55A2013</Template>
  <TotalTime>0</TotalTime>
  <Pages>8</Pages>
  <Words>1167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LENS Jean-Bernard</dc:creator>
  <cp:keywords/>
  <dc:description/>
  <cp:lastModifiedBy>LENS Jean-Bernard</cp:lastModifiedBy>
  <cp:revision>2</cp:revision>
  <cp:lastPrinted>2018-10-01T09:34:00Z</cp:lastPrinted>
  <dcterms:created xsi:type="dcterms:W3CDTF">2018-10-05T11:18:00Z</dcterms:created>
  <dcterms:modified xsi:type="dcterms:W3CDTF">2018-10-05T11:18:00Z</dcterms:modified>
</cp:coreProperties>
</file>